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44A71" w14:textId="77777777" w:rsidR="00D43260" w:rsidRDefault="00D43260" w:rsidP="009B401E">
      <w:pPr>
        <w:jc w:val="center"/>
        <w:rPr>
          <w:rFonts w:ascii="Helvetica" w:hAnsi="Helvetica"/>
          <w:b/>
          <w:sz w:val="28"/>
          <w:szCs w:val="28"/>
        </w:rPr>
      </w:pPr>
    </w:p>
    <w:p w14:paraId="7268BDFE" w14:textId="77777777" w:rsidR="00356F89" w:rsidRDefault="009B401E" w:rsidP="009B401E">
      <w:pPr>
        <w:jc w:val="center"/>
        <w:rPr>
          <w:rFonts w:ascii="Helvetica" w:hAnsi="Helvetica"/>
          <w:b/>
          <w:sz w:val="28"/>
          <w:szCs w:val="28"/>
        </w:rPr>
      </w:pPr>
      <w:r w:rsidRPr="001D7B8E">
        <w:rPr>
          <w:rFonts w:ascii="Helvetica" w:hAnsi="Helvetica"/>
          <w:b/>
          <w:sz w:val="28"/>
          <w:szCs w:val="28"/>
        </w:rPr>
        <w:t>New Employee Detail Form</w:t>
      </w:r>
    </w:p>
    <w:p w14:paraId="374DBD86" w14:textId="77777777" w:rsidR="00D43260" w:rsidRPr="001D7B8E" w:rsidRDefault="00D43260" w:rsidP="009B401E">
      <w:pPr>
        <w:jc w:val="center"/>
        <w:rPr>
          <w:rFonts w:ascii="Helvetica" w:hAnsi="Helvetica"/>
          <w:b/>
          <w:sz w:val="28"/>
          <w:szCs w:val="28"/>
        </w:rPr>
      </w:pPr>
    </w:p>
    <w:p w14:paraId="3C6C8816" w14:textId="77777777" w:rsidR="00912939" w:rsidRDefault="009B401E" w:rsidP="009B401E">
      <w:pPr>
        <w:jc w:val="center"/>
        <w:rPr>
          <w:rFonts w:ascii="Helvetica" w:hAnsi="Helvetica"/>
        </w:rPr>
      </w:pPr>
      <w:r w:rsidRPr="009B401E">
        <w:rPr>
          <w:rFonts w:ascii="Helvetica" w:hAnsi="Helvetica"/>
        </w:rPr>
        <w:t xml:space="preserve">Please complete and return the form to </w:t>
      </w:r>
      <w:r w:rsidR="008A73EE">
        <w:rPr>
          <w:rFonts w:ascii="Helvetica" w:hAnsi="Helvetica"/>
        </w:rPr>
        <w:t>the Recruitment Co-ordinator</w:t>
      </w:r>
      <w:r w:rsidR="00C327C0">
        <w:rPr>
          <w:rFonts w:ascii="Helvetica" w:hAnsi="Helvetica"/>
        </w:rPr>
        <w:t xml:space="preserve"> </w:t>
      </w:r>
    </w:p>
    <w:p w14:paraId="2AAD75A2" w14:textId="77777777" w:rsidR="009B401E" w:rsidRDefault="00C327C0" w:rsidP="00912939">
      <w:pPr>
        <w:jc w:val="center"/>
        <w:rPr>
          <w:rFonts w:ascii="Helvetica" w:hAnsi="Helvetica"/>
        </w:rPr>
      </w:pPr>
      <w:r>
        <w:rPr>
          <w:rFonts w:ascii="Helvetica" w:hAnsi="Helvetica"/>
        </w:rPr>
        <w:t>Recruitment Co-ordinator</w:t>
      </w:r>
      <w:r w:rsidR="009B401E" w:rsidRPr="009B401E">
        <w:rPr>
          <w:rFonts w:ascii="Helvetica" w:hAnsi="Helvetica"/>
        </w:rPr>
        <w:t xml:space="preserve"> at Princethorpe College</w:t>
      </w:r>
    </w:p>
    <w:p w14:paraId="5B867FD2" w14:textId="77777777" w:rsidR="00912939" w:rsidRPr="009B401E" w:rsidRDefault="00912939" w:rsidP="009B401E">
      <w:pPr>
        <w:jc w:val="center"/>
        <w:rPr>
          <w:rFonts w:ascii="Helvetica" w:hAnsi="Helvetica"/>
        </w:rPr>
      </w:pPr>
    </w:p>
    <w:p w14:paraId="51E28F6D" w14:textId="77777777" w:rsidR="00D43260" w:rsidRDefault="009B401E" w:rsidP="00912939">
      <w:pPr>
        <w:jc w:val="center"/>
        <w:rPr>
          <w:rFonts w:ascii="Helvetica" w:hAnsi="Helvetica"/>
        </w:rPr>
      </w:pPr>
      <w:r w:rsidRPr="00242DE9">
        <w:rPr>
          <w:rFonts w:ascii="Helvetica" w:hAnsi="Helvetica"/>
          <w:b/>
        </w:rPr>
        <w:t xml:space="preserve">No payments will be made to you if this form is not </w:t>
      </w:r>
      <w:r w:rsidR="003963C0" w:rsidRPr="00242DE9">
        <w:rPr>
          <w:rFonts w:ascii="Helvetica" w:hAnsi="Helvetica"/>
          <w:b/>
        </w:rPr>
        <w:t xml:space="preserve">completed and </w:t>
      </w:r>
      <w:r w:rsidRPr="00242DE9">
        <w:rPr>
          <w:rFonts w:ascii="Helvetica" w:hAnsi="Helvetica"/>
          <w:b/>
        </w:rPr>
        <w:t>returned</w:t>
      </w:r>
      <w:r w:rsidRPr="00242DE9">
        <w:rPr>
          <w:rFonts w:ascii="Helvetica" w:hAnsi="Helvetica"/>
        </w:rPr>
        <w:t>.</w:t>
      </w:r>
    </w:p>
    <w:p w14:paraId="7BA53743" w14:textId="77777777" w:rsidR="003963C0" w:rsidRPr="009B401E" w:rsidRDefault="003963C0" w:rsidP="009B401E">
      <w:pPr>
        <w:jc w:val="center"/>
        <w:rPr>
          <w:rFonts w:ascii="Helvetica" w:hAnsi="Helvetica"/>
        </w:rPr>
      </w:pPr>
    </w:p>
    <w:tbl>
      <w:tblPr>
        <w:tblStyle w:val="TableGrid"/>
        <w:tblW w:w="10773" w:type="dxa"/>
        <w:jc w:val="center"/>
        <w:tblLook w:val="04A0" w:firstRow="1" w:lastRow="0" w:firstColumn="1" w:lastColumn="0" w:noHBand="0" w:noVBand="1"/>
      </w:tblPr>
      <w:tblGrid>
        <w:gridCol w:w="5386"/>
        <w:gridCol w:w="5387"/>
      </w:tblGrid>
      <w:tr w:rsidR="009B401E" w14:paraId="7A7D8027" w14:textId="77777777" w:rsidTr="003963C0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0C461069" w14:textId="77777777" w:rsidR="009B401E" w:rsidRPr="00D43260" w:rsidRDefault="009B401E" w:rsidP="003963C0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D43260">
              <w:rPr>
                <w:rFonts w:ascii="Helvetica" w:hAnsi="Helvetica" w:cs="Helvetica"/>
                <w:b/>
                <w:sz w:val="24"/>
                <w:szCs w:val="24"/>
              </w:rPr>
              <w:t>Personal Details</w:t>
            </w:r>
          </w:p>
          <w:p w14:paraId="76F0446A" w14:textId="77777777" w:rsidR="00D43260" w:rsidRPr="009B401E" w:rsidRDefault="00D43260" w:rsidP="003963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9B401E" w14:paraId="2EF9B563" w14:textId="77777777" w:rsidTr="009B401E">
        <w:trPr>
          <w:jc w:val="center"/>
        </w:trPr>
        <w:tc>
          <w:tcPr>
            <w:tcW w:w="5386" w:type="dxa"/>
          </w:tcPr>
          <w:p w14:paraId="3BAA5CDE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 xml:space="preserve">Title and </w:t>
            </w:r>
            <w:r w:rsidR="00D55225">
              <w:rPr>
                <w:rFonts w:ascii="Helvetica" w:hAnsi="Helvetica" w:cs="Helvetica"/>
              </w:rPr>
              <w:t xml:space="preserve">Legal </w:t>
            </w:r>
            <w:r w:rsidRPr="009B401E">
              <w:rPr>
                <w:rFonts w:ascii="Helvetica" w:hAnsi="Helvetica" w:cs="Helvetica"/>
              </w:rPr>
              <w:t>Surname</w:t>
            </w:r>
          </w:p>
          <w:p w14:paraId="11B97E81" w14:textId="77777777" w:rsidR="003963C0" w:rsidRDefault="003963C0" w:rsidP="009B401E">
            <w:pPr>
              <w:rPr>
                <w:rFonts w:ascii="Helvetica" w:hAnsi="Helvetica" w:cs="Helvetica"/>
              </w:rPr>
            </w:pPr>
          </w:p>
          <w:p w14:paraId="1436C3C7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</w:tc>
        <w:tc>
          <w:tcPr>
            <w:tcW w:w="5387" w:type="dxa"/>
            <w:vMerge w:val="restart"/>
          </w:tcPr>
          <w:p w14:paraId="14016384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Address</w:t>
            </w:r>
          </w:p>
          <w:p w14:paraId="1453779A" w14:textId="77777777" w:rsidR="003963C0" w:rsidRDefault="009B401E" w:rsidP="009B401E">
            <w:pPr>
              <w:jc w:val="center"/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 xml:space="preserve">                 </w:t>
            </w:r>
          </w:p>
          <w:p w14:paraId="61200EB5" w14:textId="77777777" w:rsidR="003963C0" w:rsidRDefault="003963C0" w:rsidP="009B401E">
            <w:pPr>
              <w:jc w:val="center"/>
              <w:rPr>
                <w:rFonts w:ascii="Helvetica" w:hAnsi="Helvetica" w:cs="Helvetica"/>
              </w:rPr>
            </w:pPr>
          </w:p>
          <w:p w14:paraId="25E125B3" w14:textId="77777777" w:rsidR="003963C0" w:rsidRDefault="003963C0" w:rsidP="009B401E">
            <w:pPr>
              <w:jc w:val="center"/>
              <w:rPr>
                <w:rFonts w:ascii="Helvetica" w:hAnsi="Helvetica" w:cs="Helvetica"/>
              </w:rPr>
            </w:pPr>
          </w:p>
          <w:p w14:paraId="497005BD" w14:textId="77777777" w:rsidR="003963C0" w:rsidRDefault="003963C0" w:rsidP="009B401E">
            <w:pPr>
              <w:jc w:val="center"/>
              <w:rPr>
                <w:rFonts w:ascii="Helvetica" w:hAnsi="Helvetica" w:cs="Helvetica"/>
              </w:rPr>
            </w:pPr>
          </w:p>
          <w:p w14:paraId="699908F6" w14:textId="77777777" w:rsidR="009B401E" w:rsidRPr="009B401E" w:rsidRDefault="009B401E" w:rsidP="005E2177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 xml:space="preserve">Post code       </w:t>
            </w:r>
          </w:p>
        </w:tc>
      </w:tr>
      <w:tr w:rsidR="009B401E" w14:paraId="0CA2A162" w14:textId="77777777" w:rsidTr="009B401E">
        <w:trPr>
          <w:jc w:val="center"/>
        </w:trPr>
        <w:tc>
          <w:tcPr>
            <w:tcW w:w="5386" w:type="dxa"/>
          </w:tcPr>
          <w:p w14:paraId="3CB05FA5" w14:textId="77777777" w:rsidR="009B401E" w:rsidRDefault="00D55225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Legal First name and middle names</w:t>
            </w:r>
          </w:p>
          <w:p w14:paraId="55521E1F" w14:textId="77777777" w:rsidR="003963C0" w:rsidRDefault="003963C0" w:rsidP="009B401E">
            <w:pPr>
              <w:rPr>
                <w:rFonts w:ascii="Helvetica" w:hAnsi="Helvetica" w:cs="Helvetica"/>
              </w:rPr>
            </w:pPr>
          </w:p>
          <w:p w14:paraId="4A5A7BA7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</w:tc>
        <w:tc>
          <w:tcPr>
            <w:tcW w:w="5387" w:type="dxa"/>
            <w:vMerge/>
          </w:tcPr>
          <w:p w14:paraId="0C46A132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</w:p>
        </w:tc>
      </w:tr>
      <w:tr w:rsidR="009B401E" w14:paraId="67767AEC" w14:textId="77777777" w:rsidTr="009B401E">
        <w:trPr>
          <w:jc w:val="center"/>
        </w:trPr>
        <w:tc>
          <w:tcPr>
            <w:tcW w:w="5386" w:type="dxa"/>
          </w:tcPr>
          <w:p w14:paraId="5615D224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E Mail address</w:t>
            </w:r>
          </w:p>
          <w:p w14:paraId="1E2B88FF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</w:tc>
        <w:tc>
          <w:tcPr>
            <w:tcW w:w="5387" w:type="dxa"/>
          </w:tcPr>
          <w:p w14:paraId="073350EB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Telephone number</w:t>
            </w:r>
          </w:p>
          <w:p w14:paraId="56B3F646" w14:textId="77777777" w:rsidR="00946384" w:rsidRDefault="00946384" w:rsidP="009B401E">
            <w:pPr>
              <w:rPr>
                <w:rFonts w:ascii="Helvetica" w:hAnsi="Helvetica" w:cs="Helvetica"/>
              </w:rPr>
            </w:pPr>
          </w:p>
          <w:p w14:paraId="50FBD064" w14:textId="77777777" w:rsidR="00946384" w:rsidRPr="009B401E" w:rsidRDefault="00946384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 xml:space="preserve">If you DO NOT wish your phone number to be released to other staff please tick here </w:t>
            </w:r>
          </w:p>
        </w:tc>
      </w:tr>
      <w:tr w:rsidR="009B401E" w14:paraId="4BE083E6" w14:textId="77777777" w:rsidTr="009B401E">
        <w:trPr>
          <w:jc w:val="center"/>
        </w:trPr>
        <w:tc>
          <w:tcPr>
            <w:tcW w:w="5386" w:type="dxa"/>
          </w:tcPr>
          <w:p w14:paraId="47568D78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Sex  M/F</w:t>
            </w:r>
          </w:p>
          <w:p w14:paraId="5E7E1759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  <w:p w14:paraId="26529A9C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Date of Birth</w:t>
            </w:r>
          </w:p>
        </w:tc>
        <w:tc>
          <w:tcPr>
            <w:tcW w:w="5387" w:type="dxa"/>
          </w:tcPr>
          <w:p w14:paraId="4A020E04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National Insurance number</w:t>
            </w:r>
          </w:p>
        </w:tc>
      </w:tr>
      <w:tr w:rsidR="009B401E" w14:paraId="01BAA5A8" w14:textId="77777777" w:rsidTr="009B401E">
        <w:trPr>
          <w:jc w:val="center"/>
        </w:trPr>
        <w:tc>
          <w:tcPr>
            <w:tcW w:w="5386" w:type="dxa"/>
          </w:tcPr>
          <w:p w14:paraId="7F30DD3A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Passport Number</w:t>
            </w:r>
          </w:p>
          <w:p w14:paraId="10A3EFA3" w14:textId="77777777" w:rsidR="00D43260" w:rsidRDefault="00D43260" w:rsidP="009B401E">
            <w:pPr>
              <w:rPr>
                <w:rFonts w:ascii="Helvetica" w:hAnsi="Helvetica" w:cs="Helvetica"/>
              </w:rPr>
            </w:pPr>
          </w:p>
          <w:p w14:paraId="7C2CF38A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</w:tc>
        <w:tc>
          <w:tcPr>
            <w:tcW w:w="5387" w:type="dxa"/>
          </w:tcPr>
          <w:p w14:paraId="6387DF3B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Passport Expiry date</w:t>
            </w:r>
          </w:p>
          <w:p w14:paraId="6E8BBC10" w14:textId="77777777" w:rsidR="00D43260" w:rsidRPr="009B401E" w:rsidRDefault="00D43260" w:rsidP="009B401E">
            <w:pPr>
              <w:rPr>
                <w:rFonts w:ascii="Helvetica" w:hAnsi="Helvetica" w:cs="Helvetica"/>
              </w:rPr>
            </w:pPr>
          </w:p>
        </w:tc>
      </w:tr>
      <w:tr w:rsidR="009B401E" w14:paraId="6802D56A" w14:textId="77777777" w:rsidTr="009B401E">
        <w:trPr>
          <w:jc w:val="center"/>
        </w:trPr>
        <w:tc>
          <w:tcPr>
            <w:tcW w:w="5386" w:type="dxa"/>
          </w:tcPr>
          <w:p w14:paraId="7071CA9C" w14:textId="77777777" w:rsidR="009B401E" w:rsidRDefault="009B401E" w:rsidP="009B401E">
            <w:pPr>
              <w:rPr>
                <w:rFonts w:ascii="Helvetica" w:hAnsi="Helvetica" w:cs="Helvetica"/>
              </w:rPr>
            </w:pPr>
            <w:r w:rsidRPr="009B401E">
              <w:rPr>
                <w:rFonts w:ascii="Helvetica" w:hAnsi="Helvetica" w:cs="Helvetica"/>
              </w:rPr>
              <w:t>Start date at the Foundation</w:t>
            </w:r>
          </w:p>
          <w:p w14:paraId="5876C5CC" w14:textId="77777777" w:rsidR="00D43260" w:rsidRDefault="00D43260" w:rsidP="009B401E">
            <w:pPr>
              <w:rPr>
                <w:rFonts w:ascii="Helvetica" w:hAnsi="Helvetica" w:cs="Helvetica"/>
              </w:rPr>
            </w:pPr>
          </w:p>
          <w:p w14:paraId="5F8F0F14" w14:textId="77777777" w:rsidR="003963C0" w:rsidRPr="009B401E" w:rsidRDefault="003963C0" w:rsidP="009B401E">
            <w:pPr>
              <w:rPr>
                <w:rFonts w:ascii="Helvetica" w:hAnsi="Helvetica" w:cs="Helvetica"/>
              </w:rPr>
            </w:pPr>
          </w:p>
        </w:tc>
        <w:tc>
          <w:tcPr>
            <w:tcW w:w="5387" w:type="dxa"/>
          </w:tcPr>
          <w:p w14:paraId="0E4268A8" w14:textId="77777777" w:rsidR="009B401E" w:rsidRDefault="003963C0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Nationality</w:t>
            </w:r>
          </w:p>
          <w:p w14:paraId="24B5A836" w14:textId="77777777" w:rsidR="00D43260" w:rsidRPr="009B401E" w:rsidRDefault="00D43260" w:rsidP="009B401E">
            <w:pPr>
              <w:rPr>
                <w:rFonts w:ascii="Helvetica" w:hAnsi="Helvetica" w:cs="Helvetica"/>
              </w:rPr>
            </w:pPr>
          </w:p>
        </w:tc>
      </w:tr>
      <w:tr w:rsidR="009B401E" w14:paraId="2A0B61BB" w14:textId="77777777" w:rsidTr="003963C0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4FC22D61" w14:textId="77777777" w:rsidR="009B401E" w:rsidRPr="00D43260" w:rsidRDefault="009B401E" w:rsidP="003963C0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D43260">
              <w:rPr>
                <w:rFonts w:ascii="Helvetica" w:hAnsi="Helvetica" w:cs="Helvetica"/>
                <w:b/>
                <w:sz w:val="24"/>
                <w:szCs w:val="24"/>
              </w:rPr>
              <w:t>Information for Tax Coding Purposes</w:t>
            </w:r>
          </w:p>
          <w:p w14:paraId="6753D553" w14:textId="77777777" w:rsidR="00D43260" w:rsidRPr="009B401E" w:rsidRDefault="00D43260" w:rsidP="003963C0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62BD15C" w14:textId="77777777" w:rsidR="009B401E" w:rsidRPr="00D43260" w:rsidRDefault="009B401E" w:rsidP="009B401E">
            <w:pPr>
              <w:jc w:val="center"/>
              <w:rPr>
                <w:rFonts w:ascii="Helvetica" w:hAnsi="Helvetica" w:cs="Helvetica"/>
                <w:sz w:val="24"/>
                <w:szCs w:val="24"/>
              </w:rPr>
            </w:pPr>
            <w:r w:rsidRPr="00D43260">
              <w:rPr>
                <w:rFonts w:ascii="Helvetica" w:hAnsi="Helvetica" w:cs="Helvetica"/>
                <w:b/>
                <w:sz w:val="24"/>
                <w:szCs w:val="24"/>
              </w:rPr>
              <w:t>Sign next to ONE of the following statements only</w:t>
            </w:r>
          </w:p>
        </w:tc>
      </w:tr>
      <w:tr w:rsidR="009B401E" w14:paraId="3C35D6FE" w14:textId="77777777" w:rsidTr="009B401E">
        <w:trPr>
          <w:jc w:val="center"/>
        </w:trPr>
        <w:tc>
          <w:tcPr>
            <w:tcW w:w="5386" w:type="dxa"/>
          </w:tcPr>
          <w:p w14:paraId="11B11C54" w14:textId="77777777" w:rsidR="009B401E" w:rsidRPr="009B401E" w:rsidRDefault="009B401E" w:rsidP="003963C0">
            <w:pPr>
              <w:autoSpaceDE w:val="0"/>
              <w:autoSpaceDN w:val="0"/>
              <w:adjustRightInd w:val="0"/>
              <w:rPr>
                <w:rFonts w:ascii="Helvetica" w:hAnsi="Helvetica" w:cs="Helvetica"/>
              </w:rPr>
            </w:pPr>
            <w:r w:rsidRPr="009B401E"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  <w:t xml:space="preserve">A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– This is my first job since last 6 April and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  <w:t xml:space="preserve">I have not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been receiving taxable Jobseeker's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Allowance, Employment and Support Allowance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or taxable Incapacity Benefit or a state or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occupational pension.</w:t>
            </w:r>
          </w:p>
        </w:tc>
        <w:tc>
          <w:tcPr>
            <w:tcW w:w="5387" w:type="dxa"/>
          </w:tcPr>
          <w:p w14:paraId="52986A60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Signed</w:t>
            </w:r>
          </w:p>
        </w:tc>
      </w:tr>
      <w:tr w:rsidR="009B401E" w14:paraId="25E41687" w14:textId="77777777" w:rsidTr="009B401E">
        <w:trPr>
          <w:jc w:val="center"/>
        </w:trPr>
        <w:tc>
          <w:tcPr>
            <w:tcW w:w="5386" w:type="dxa"/>
          </w:tcPr>
          <w:p w14:paraId="78859A3F" w14:textId="77777777" w:rsidR="009B401E" w:rsidRPr="009B401E" w:rsidRDefault="009B401E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color w:val="231F20"/>
                <w:lang w:eastAsia="en-US"/>
              </w:rPr>
            </w:pPr>
            <w:r w:rsidRPr="009B401E"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  <w:t xml:space="preserve">B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– This is now my only job, but since last 6 April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  <w:t xml:space="preserve">I have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had another job, or have received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taxable Jobseeker's Allowance,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Employment and Support Allowance or</w:t>
            </w:r>
          </w:p>
          <w:p w14:paraId="387B6A22" w14:textId="77777777" w:rsidR="009B401E" w:rsidRPr="009B401E" w:rsidRDefault="009B401E" w:rsidP="003963C0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</w:pP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taxable Incapacity Benefit. I do not receive</w:t>
            </w:r>
            <w:r w:rsidR="003963C0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a state or occupational pension.</w:t>
            </w:r>
          </w:p>
        </w:tc>
        <w:tc>
          <w:tcPr>
            <w:tcW w:w="5387" w:type="dxa"/>
          </w:tcPr>
          <w:p w14:paraId="71A36EF1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Signed</w:t>
            </w:r>
          </w:p>
        </w:tc>
      </w:tr>
      <w:tr w:rsidR="009B401E" w14:paraId="086A8BD0" w14:textId="77777777" w:rsidTr="009B401E">
        <w:trPr>
          <w:jc w:val="center"/>
        </w:trPr>
        <w:tc>
          <w:tcPr>
            <w:tcW w:w="5386" w:type="dxa"/>
          </w:tcPr>
          <w:p w14:paraId="3A410000" w14:textId="77777777" w:rsidR="009B401E" w:rsidRDefault="009B401E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color w:val="231F20"/>
                <w:lang w:eastAsia="en-US"/>
              </w:rPr>
            </w:pPr>
            <w:r w:rsidRPr="009B401E"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  <w:t xml:space="preserve">C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–</w:t>
            </w:r>
            <w:r w:rsidR="005944DB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As well as my new job,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I have another job or receive a state or</w:t>
            </w:r>
            <w:r w:rsidR="000C27C2">
              <w:rPr>
                <w:rFonts w:ascii="Helvetica" w:eastAsiaTheme="minorHAnsi" w:hAnsi="Helvetica" w:cs="Helvetica"/>
                <w:color w:val="231F20"/>
                <w:lang w:eastAsia="en-US"/>
              </w:rPr>
              <w:t xml:space="preserve"> </w:t>
            </w:r>
            <w:r w:rsidRPr="009B401E">
              <w:rPr>
                <w:rFonts w:ascii="Helvetica" w:eastAsiaTheme="minorHAnsi" w:hAnsi="Helvetica" w:cs="Helvetica"/>
                <w:color w:val="231F20"/>
                <w:lang w:eastAsia="en-US"/>
              </w:rPr>
              <w:t>occupational pension</w:t>
            </w:r>
          </w:p>
          <w:p w14:paraId="6AA9DA5C" w14:textId="77777777" w:rsidR="009B401E" w:rsidRPr="009B401E" w:rsidRDefault="009B401E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</w:pPr>
          </w:p>
        </w:tc>
        <w:tc>
          <w:tcPr>
            <w:tcW w:w="5387" w:type="dxa"/>
          </w:tcPr>
          <w:p w14:paraId="112AFDE0" w14:textId="77777777" w:rsidR="009B401E" w:rsidRDefault="009B401E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Signed</w:t>
            </w:r>
          </w:p>
          <w:p w14:paraId="395A36EB" w14:textId="77777777" w:rsidR="009B401E" w:rsidRDefault="009B401E" w:rsidP="009B401E">
            <w:pPr>
              <w:rPr>
                <w:rFonts w:ascii="Helvetica" w:hAnsi="Helvetica" w:cs="Helvetica"/>
              </w:rPr>
            </w:pPr>
          </w:p>
          <w:p w14:paraId="54F9A638" w14:textId="77777777" w:rsidR="009B401E" w:rsidRPr="009B401E" w:rsidRDefault="009B401E" w:rsidP="009B401E">
            <w:pPr>
              <w:rPr>
                <w:rFonts w:ascii="Helvetica" w:hAnsi="Helvetica" w:cs="Helvetica"/>
              </w:rPr>
            </w:pPr>
          </w:p>
        </w:tc>
      </w:tr>
      <w:tr w:rsidR="00C0704C" w14:paraId="75AC3F52" w14:textId="77777777" w:rsidTr="00C0704C">
        <w:trPr>
          <w:jc w:val="center"/>
        </w:trPr>
        <w:tc>
          <w:tcPr>
            <w:tcW w:w="10773" w:type="dxa"/>
            <w:gridSpan w:val="2"/>
            <w:shd w:val="clear" w:color="auto" w:fill="auto"/>
          </w:tcPr>
          <w:p w14:paraId="7A825964" w14:textId="77777777" w:rsidR="002959E6" w:rsidRPr="002959E6" w:rsidRDefault="00C0704C" w:rsidP="002959E6">
            <w:pPr>
              <w:rPr>
                <w:rFonts w:ascii="Helvetica" w:hAnsi="Helvetica" w:cs="Helvetica"/>
                <w:bCs/>
              </w:rPr>
            </w:pPr>
            <w:r w:rsidRPr="002959E6">
              <w:rPr>
                <w:rFonts w:ascii="Helvetica" w:hAnsi="Helvetica" w:cs="Helvetica"/>
                <w:b/>
              </w:rPr>
              <w:t>P45</w:t>
            </w:r>
            <w:r w:rsidRPr="002959E6">
              <w:rPr>
                <w:rFonts w:ascii="Helvetica" w:hAnsi="Helvetica" w:cs="Helvetica"/>
                <w:bCs/>
              </w:rPr>
              <w:t xml:space="preserve"> – please email a copy of your P45 to </w:t>
            </w:r>
            <w:hyperlink r:id="rId11" w:history="1">
              <w:r w:rsidRPr="002959E6">
                <w:rPr>
                  <w:rStyle w:val="Hyperlink"/>
                  <w:rFonts w:ascii="Helvetica" w:hAnsi="Helvetica" w:cs="Helvetica"/>
                  <w:bCs/>
                </w:rPr>
                <w:t>recruitment@princethorpe.co.uk</w:t>
              </w:r>
            </w:hyperlink>
            <w:r w:rsidRPr="002959E6">
              <w:rPr>
                <w:rFonts w:ascii="Helvetica" w:hAnsi="Helvetica" w:cs="Helvetica"/>
                <w:bCs/>
              </w:rPr>
              <w:t xml:space="preserve"> as soon as you</w:t>
            </w:r>
            <w:r w:rsidR="002959E6">
              <w:rPr>
                <w:rFonts w:ascii="Helvetica" w:hAnsi="Helvetica" w:cs="Helvetica"/>
                <w:bCs/>
              </w:rPr>
              <w:t xml:space="preserve"> </w:t>
            </w:r>
            <w:r w:rsidRPr="002959E6">
              <w:rPr>
                <w:rFonts w:ascii="Helvetica" w:hAnsi="Helvetica" w:cs="Helvetica"/>
                <w:bCs/>
              </w:rPr>
              <w:t>receive it.</w:t>
            </w:r>
          </w:p>
        </w:tc>
      </w:tr>
    </w:tbl>
    <w:p w14:paraId="6C061F80" w14:textId="77777777" w:rsidR="005F0AC2" w:rsidRDefault="005F0AC2"/>
    <w:tbl>
      <w:tblPr>
        <w:tblStyle w:val="TableGrid"/>
        <w:tblW w:w="10773" w:type="dxa"/>
        <w:jc w:val="center"/>
        <w:tblLook w:val="04A0" w:firstRow="1" w:lastRow="0" w:firstColumn="1" w:lastColumn="0" w:noHBand="0" w:noVBand="1"/>
      </w:tblPr>
      <w:tblGrid>
        <w:gridCol w:w="5386"/>
        <w:gridCol w:w="5387"/>
      </w:tblGrid>
      <w:tr w:rsidR="005944DB" w14:paraId="5F6D71D3" w14:textId="77777777" w:rsidTr="005944DB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41F3754D" w14:textId="77777777" w:rsidR="005944DB" w:rsidRPr="00D43260" w:rsidRDefault="005944DB" w:rsidP="009B401E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D43260">
              <w:rPr>
                <w:rFonts w:ascii="Helvetica" w:hAnsi="Helvetica" w:cs="Helvetica"/>
                <w:b/>
                <w:sz w:val="24"/>
                <w:szCs w:val="24"/>
              </w:rPr>
              <w:t>Student Loan</w:t>
            </w:r>
          </w:p>
          <w:p w14:paraId="33E7D1EE" w14:textId="77777777" w:rsidR="00D43260" w:rsidRPr="005944DB" w:rsidRDefault="00D43260" w:rsidP="009B40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944DB" w14:paraId="2AC74670" w14:textId="77777777" w:rsidTr="009B401E">
        <w:trPr>
          <w:jc w:val="center"/>
        </w:trPr>
        <w:tc>
          <w:tcPr>
            <w:tcW w:w="5386" w:type="dxa"/>
          </w:tcPr>
          <w:p w14:paraId="04B487BE" w14:textId="77777777" w:rsidR="005944DB" w:rsidRPr="005E2177" w:rsidRDefault="005944DB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</w:pPr>
            <w:r w:rsidRPr="005E2177"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  <w:t>Do you have a Student Loan which is not fully re-paid</w:t>
            </w:r>
            <w:r w:rsidR="00D43260" w:rsidRPr="005E2177"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  <w:t>?</w:t>
            </w:r>
          </w:p>
          <w:p w14:paraId="1CC84091" w14:textId="77777777" w:rsidR="0082299B" w:rsidRDefault="0082299B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  <w:p w14:paraId="4961CB86" w14:textId="77777777" w:rsidR="0082299B" w:rsidRDefault="0082299B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  <w:p w14:paraId="47C9AD25" w14:textId="77777777" w:rsidR="00D43260" w:rsidRPr="009B401E" w:rsidRDefault="00055CD4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</w:pPr>
            <w:r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YES/NO</w:t>
            </w:r>
          </w:p>
        </w:tc>
        <w:tc>
          <w:tcPr>
            <w:tcW w:w="5387" w:type="dxa"/>
          </w:tcPr>
          <w:p w14:paraId="1F0439A3" w14:textId="77777777" w:rsidR="005944DB" w:rsidRPr="00CA70D0" w:rsidRDefault="00D43260" w:rsidP="009B401E">
            <w:pPr>
              <w:rPr>
                <w:rFonts w:ascii="Helvetica" w:hAnsi="Helvetica" w:cs="Helvetica"/>
                <w:i/>
                <w:iCs/>
                <w:sz w:val="18"/>
                <w:szCs w:val="18"/>
              </w:rPr>
            </w:pPr>
            <w:r w:rsidRPr="005E2177">
              <w:rPr>
                <w:rFonts w:ascii="Helvetica" w:hAnsi="Helvetica" w:cs="Helvetica"/>
                <w:b/>
                <w:bCs/>
                <w:i/>
                <w:iCs/>
              </w:rPr>
              <w:t>Are you repaying a Student Loan directly to the Student Loan Company?</w:t>
            </w:r>
            <w:r>
              <w:rPr>
                <w:rFonts w:ascii="Helvetica" w:hAnsi="Helvetica" w:cs="Helvetica"/>
              </w:rPr>
              <w:t xml:space="preserve"> </w:t>
            </w:r>
            <w:r w:rsidRPr="00CA70D0">
              <w:rPr>
                <w:rFonts w:ascii="Helvetica" w:hAnsi="Helvetica" w:cs="Helvetica"/>
                <w:i/>
                <w:iCs/>
                <w:sz w:val="18"/>
                <w:szCs w:val="18"/>
              </w:rPr>
              <w:t>(If yes we will not deduct Loan payments from you.)</w:t>
            </w:r>
          </w:p>
          <w:p w14:paraId="0023E9DA" w14:textId="77777777" w:rsidR="005E2177" w:rsidRDefault="005E2177" w:rsidP="009B401E">
            <w:pPr>
              <w:rPr>
                <w:rFonts w:ascii="Helvetica" w:hAnsi="Helvetica" w:cs="Helvetica"/>
              </w:rPr>
            </w:pPr>
          </w:p>
          <w:p w14:paraId="7CCEF62E" w14:textId="77777777" w:rsidR="005E2177" w:rsidRDefault="00055CD4" w:rsidP="009B401E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YES/NO</w:t>
            </w:r>
          </w:p>
        </w:tc>
      </w:tr>
      <w:tr w:rsidR="005944DB" w14:paraId="60BA2664" w14:textId="77777777" w:rsidTr="009B401E">
        <w:trPr>
          <w:jc w:val="center"/>
        </w:trPr>
        <w:tc>
          <w:tcPr>
            <w:tcW w:w="5386" w:type="dxa"/>
          </w:tcPr>
          <w:p w14:paraId="39E604FD" w14:textId="77777777" w:rsidR="005944DB" w:rsidRPr="00CA70D0" w:rsidRDefault="00D43260" w:rsidP="009B401E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</w:pPr>
            <w:r w:rsidRPr="005E2177"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  <w:t>Do you have a Plan 1 Student Loan?</w:t>
            </w:r>
            <w:r w:rsidRPr="00D43260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 xml:space="preserve"> </w:t>
            </w:r>
            <w:r w:rsidRPr="00CA70D0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(If you lived in Scotland or Northern Ireland when you started your course OR if you lived in England or Wales and started your course before 1</w:t>
            </w:r>
            <w:r w:rsidR="005E2177" w:rsidRPr="00CA70D0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 xml:space="preserve"> September </w:t>
            </w:r>
            <w:r w:rsidRPr="00CA70D0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2012</w:t>
            </w:r>
            <w:r w:rsidR="00CA70D0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)</w:t>
            </w:r>
          </w:p>
          <w:p w14:paraId="485A30A1" w14:textId="77777777" w:rsidR="00D43260" w:rsidRPr="009B401E" w:rsidRDefault="00055CD4" w:rsidP="0082299B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/>
                <w:bCs/>
                <w:color w:val="231F20"/>
                <w:lang w:eastAsia="en-US"/>
              </w:rPr>
            </w:pPr>
            <w:r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YES/NO</w:t>
            </w:r>
          </w:p>
        </w:tc>
        <w:tc>
          <w:tcPr>
            <w:tcW w:w="5387" w:type="dxa"/>
          </w:tcPr>
          <w:p w14:paraId="47087EB5" w14:textId="77777777" w:rsidR="005944DB" w:rsidRPr="00CA70D0" w:rsidRDefault="00D43260" w:rsidP="009B401E">
            <w:pPr>
              <w:rPr>
                <w:rFonts w:ascii="Helvetica" w:hAnsi="Helvetica" w:cs="Helvetica"/>
                <w:sz w:val="18"/>
                <w:szCs w:val="18"/>
              </w:rPr>
            </w:pPr>
            <w:r w:rsidRPr="005E2177">
              <w:rPr>
                <w:rFonts w:ascii="Helvetica" w:hAnsi="Helvetica" w:cs="Helvetica"/>
                <w:b/>
                <w:bCs/>
                <w:i/>
                <w:iCs/>
              </w:rPr>
              <w:t>Do you have a Plan 2 Student Loan?</w:t>
            </w:r>
            <w:r>
              <w:rPr>
                <w:rFonts w:ascii="Helvetica" w:hAnsi="Helvetica" w:cs="Helvetica"/>
              </w:rPr>
              <w:t xml:space="preserve"> </w:t>
            </w:r>
            <w:r w:rsidRPr="00CA70D0">
              <w:rPr>
                <w:rFonts w:ascii="Helvetica" w:hAnsi="Helvetica" w:cs="Helvetica"/>
                <w:sz w:val="18"/>
                <w:szCs w:val="18"/>
              </w:rPr>
              <w:t xml:space="preserve">(if you lived in England or Wales and started your course on or after </w:t>
            </w:r>
            <w:r w:rsidR="005E2177" w:rsidRPr="00CA70D0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1 September 2012</w:t>
            </w:r>
            <w:r w:rsidRPr="00CA70D0">
              <w:rPr>
                <w:rFonts w:ascii="Helvetica" w:hAnsi="Helvetica" w:cs="Helvetica"/>
                <w:sz w:val="18"/>
                <w:szCs w:val="18"/>
              </w:rPr>
              <w:t>)</w:t>
            </w:r>
          </w:p>
          <w:p w14:paraId="2BF1C703" w14:textId="77777777" w:rsidR="002959E6" w:rsidRDefault="002959E6" w:rsidP="009B401E">
            <w:pPr>
              <w:rPr>
                <w:rFonts w:ascii="Helvetica" w:hAnsi="Helvetica" w:cs="Helvetica"/>
              </w:rPr>
            </w:pPr>
          </w:p>
          <w:p w14:paraId="756C8F16" w14:textId="77777777" w:rsidR="00D43260" w:rsidRDefault="00055CD4" w:rsidP="0082299B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YES/NO</w:t>
            </w:r>
          </w:p>
        </w:tc>
      </w:tr>
      <w:tr w:rsidR="005F0AC2" w14:paraId="507334F6" w14:textId="77777777" w:rsidTr="000337B6">
        <w:trPr>
          <w:jc w:val="center"/>
        </w:trPr>
        <w:tc>
          <w:tcPr>
            <w:tcW w:w="5386" w:type="dxa"/>
            <w:shd w:val="clear" w:color="auto" w:fill="auto"/>
          </w:tcPr>
          <w:p w14:paraId="605FBDA4" w14:textId="77777777" w:rsidR="005F0AC2" w:rsidRPr="000337B6" w:rsidRDefault="005F0AC2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</w:pPr>
            <w:r w:rsidRPr="000337B6"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  <w:lastRenderedPageBreak/>
              <w:t>Do you have a Plan 4 Student Loan?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 xml:space="preserve"> 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(If you lived in Scotland and applied through the Students Award Agency Scotland (SAAS) when you started your course</w:t>
            </w:r>
            <w:r w:rsidR="00CA70D0"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)</w:t>
            </w:r>
          </w:p>
          <w:p w14:paraId="53FB2B52" w14:textId="77777777" w:rsidR="005F0AC2" w:rsidRPr="000337B6" w:rsidRDefault="005F0AC2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  <w:p w14:paraId="65B9D476" w14:textId="77777777" w:rsidR="005F0AC2" w:rsidRPr="000337B6" w:rsidRDefault="005F0AC2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  <w:r w:rsidRPr="000337B6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YES/NO</w:t>
            </w:r>
          </w:p>
        </w:tc>
        <w:tc>
          <w:tcPr>
            <w:tcW w:w="5387" w:type="dxa"/>
            <w:shd w:val="clear" w:color="auto" w:fill="auto"/>
          </w:tcPr>
          <w:p w14:paraId="25188D62" w14:textId="77777777" w:rsidR="005F0AC2" w:rsidRPr="000337B6" w:rsidRDefault="005F0AC2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</w:pPr>
            <w:r w:rsidRPr="000337B6">
              <w:rPr>
                <w:rFonts w:ascii="Helvetica" w:eastAsiaTheme="minorHAnsi" w:hAnsi="Helvetica" w:cs="Helvetica"/>
                <w:b/>
                <w:i/>
                <w:iCs/>
                <w:color w:val="231F20"/>
                <w:lang w:eastAsia="en-US"/>
              </w:rPr>
              <w:t>Do you have a Postgraduate Loan?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 xml:space="preserve"> 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 xml:space="preserve">(If you lived in England and you started your Postgraduate Master’s course on or after 1 August 2016 </w:t>
            </w:r>
            <w:r w:rsidRPr="000337B6">
              <w:rPr>
                <w:rFonts w:ascii="Helvetica" w:eastAsiaTheme="minorHAnsi" w:hAnsi="Helvetica" w:cs="Helvetica"/>
                <w:b/>
                <w:i/>
                <w:iCs/>
                <w:color w:val="231F20"/>
                <w:sz w:val="18"/>
                <w:szCs w:val="18"/>
                <w:lang w:eastAsia="en-US"/>
              </w:rPr>
              <w:t>OR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 xml:space="preserve"> if you lived in Wales and you started your Postgraduate Master’s course on or after 1 August 2017 </w:t>
            </w:r>
            <w:r w:rsidRPr="000337B6">
              <w:rPr>
                <w:rFonts w:ascii="Helvetica" w:eastAsiaTheme="minorHAnsi" w:hAnsi="Helvetica" w:cs="Helvetica"/>
                <w:b/>
                <w:i/>
                <w:iCs/>
                <w:color w:val="231F20"/>
                <w:sz w:val="18"/>
                <w:szCs w:val="18"/>
                <w:lang w:eastAsia="en-US"/>
              </w:rPr>
              <w:t>OR</w:t>
            </w:r>
            <w:r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 xml:space="preserve"> if you lived in England or Wales and started your Postgraduate Doctoral course on or after 1 August 2018</w:t>
            </w:r>
            <w:r w:rsidR="00CA70D0" w:rsidRPr="000337B6">
              <w:rPr>
                <w:rFonts w:ascii="Helvetica" w:eastAsiaTheme="minorHAnsi" w:hAnsi="Helvetica" w:cs="Helvetica"/>
                <w:bCs/>
                <w:color w:val="231F20"/>
                <w:sz w:val="18"/>
                <w:szCs w:val="18"/>
                <w:lang w:eastAsia="en-US"/>
              </w:rPr>
              <w:t>)</w:t>
            </w:r>
          </w:p>
          <w:p w14:paraId="39F4AC43" w14:textId="77777777" w:rsidR="005F0AC2" w:rsidRPr="000337B6" w:rsidRDefault="005F0AC2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  <w:p w14:paraId="7A816100" w14:textId="77777777" w:rsidR="005F0AC2" w:rsidRPr="000337B6" w:rsidRDefault="005F0AC2" w:rsidP="00BB6F88">
            <w:pPr>
              <w:rPr>
                <w:rFonts w:ascii="Helvetica" w:hAnsi="Helvetica" w:cs="Helvetica"/>
              </w:rPr>
            </w:pPr>
            <w:r w:rsidRPr="000337B6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YES/NO</w:t>
            </w:r>
          </w:p>
        </w:tc>
      </w:tr>
    </w:tbl>
    <w:p w14:paraId="6EC393DC" w14:textId="77777777" w:rsidR="005F0AC2" w:rsidRDefault="005F0AC2"/>
    <w:tbl>
      <w:tblPr>
        <w:tblStyle w:val="TableGrid"/>
        <w:tblpPr w:leftFromText="180" w:rightFromText="180" w:vertAnchor="text" w:horzAnchor="margin" w:tblpXSpec="center" w:tblpY="169"/>
        <w:tblW w:w="10773" w:type="dxa"/>
        <w:tblLook w:val="04A0" w:firstRow="1" w:lastRow="0" w:firstColumn="1" w:lastColumn="0" w:noHBand="0" w:noVBand="1"/>
      </w:tblPr>
      <w:tblGrid>
        <w:gridCol w:w="5386"/>
        <w:gridCol w:w="5387"/>
      </w:tblGrid>
      <w:tr w:rsidR="005E2177" w14:paraId="76B8F7C3" w14:textId="77777777" w:rsidTr="00BB6F88">
        <w:tc>
          <w:tcPr>
            <w:tcW w:w="10773" w:type="dxa"/>
            <w:gridSpan w:val="2"/>
            <w:shd w:val="clear" w:color="auto" w:fill="D9D9D9" w:themeFill="background1" w:themeFillShade="D9"/>
          </w:tcPr>
          <w:p w14:paraId="600C5E99" w14:textId="77777777" w:rsidR="005E2177" w:rsidRPr="00CD05DD" w:rsidRDefault="005E2177" w:rsidP="00BB6F88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CD05DD">
              <w:rPr>
                <w:rFonts w:ascii="Helvetica" w:hAnsi="Helvetica" w:cs="Helvetica"/>
                <w:b/>
                <w:sz w:val="24"/>
                <w:szCs w:val="24"/>
              </w:rPr>
              <w:t>Bank Details</w:t>
            </w:r>
          </w:p>
          <w:p w14:paraId="55960133" w14:textId="77777777" w:rsidR="005E2177" w:rsidRPr="00D43260" w:rsidRDefault="005E2177" w:rsidP="00BB6F88">
            <w:pPr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5E2177" w14:paraId="16A77B2F" w14:textId="77777777" w:rsidTr="00BB6F88">
        <w:tc>
          <w:tcPr>
            <w:tcW w:w="5386" w:type="dxa"/>
          </w:tcPr>
          <w:p w14:paraId="3105E5CF" w14:textId="77777777" w:rsidR="005E2177" w:rsidRDefault="005E2177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  <w:r w:rsidRPr="003963C0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Bank name</w:t>
            </w:r>
          </w:p>
          <w:p w14:paraId="4A4DF451" w14:textId="77777777" w:rsidR="005E2177" w:rsidRPr="003963C0" w:rsidRDefault="005E2177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</w:tc>
        <w:tc>
          <w:tcPr>
            <w:tcW w:w="5387" w:type="dxa"/>
          </w:tcPr>
          <w:p w14:paraId="2BA29128" w14:textId="77777777" w:rsidR="005E2177" w:rsidRPr="003963C0" w:rsidRDefault="00653A1F" w:rsidP="00BB6F88">
            <w:pPr>
              <w:rPr>
                <w:rFonts w:ascii="Helvetica" w:hAnsi="Helvetica" w:cs="Helvetica"/>
              </w:rPr>
            </w:pPr>
            <w:r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Account Name</w:t>
            </w:r>
          </w:p>
        </w:tc>
      </w:tr>
      <w:tr w:rsidR="005E2177" w14:paraId="43AF0013" w14:textId="77777777" w:rsidTr="00BB6F88">
        <w:tc>
          <w:tcPr>
            <w:tcW w:w="5386" w:type="dxa"/>
          </w:tcPr>
          <w:p w14:paraId="322D70C6" w14:textId="77777777" w:rsidR="005E2177" w:rsidRDefault="005E2177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  <w:r w:rsidRPr="003963C0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Bank branch</w:t>
            </w:r>
          </w:p>
          <w:p w14:paraId="144C2656" w14:textId="77777777" w:rsidR="005E2177" w:rsidRPr="003963C0" w:rsidRDefault="005E2177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</w:tc>
        <w:tc>
          <w:tcPr>
            <w:tcW w:w="5387" w:type="dxa"/>
          </w:tcPr>
          <w:p w14:paraId="486772E1" w14:textId="77777777" w:rsidR="005E2177" w:rsidRPr="003963C0" w:rsidRDefault="005E2177" w:rsidP="00BB6F88">
            <w:pPr>
              <w:rPr>
                <w:rFonts w:ascii="Helvetica" w:hAnsi="Helvetica" w:cs="Helvetica"/>
              </w:rPr>
            </w:pPr>
            <w:r w:rsidRPr="003963C0">
              <w:rPr>
                <w:rFonts w:ascii="Helvetica" w:hAnsi="Helvetica" w:cs="Helvetica"/>
              </w:rPr>
              <w:t>Account number</w:t>
            </w:r>
          </w:p>
        </w:tc>
      </w:tr>
      <w:tr w:rsidR="00846966" w14:paraId="6E0291A7" w14:textId="77777777" w:rsidTr="00846966">
        <w:trPr>
          <w:trHeight w:val="473"/>
        </w:trPr>
        <w:tc>
          <w:tcPr>
            <w:tcW w:w="5386" w:type="dxa"/>
          </w:tcPr>
          <w:p w14:paraId="2BA2A6AE" w14:textId="77777777" w:rsidR="00846966" w:rsidRPr="003963C0" w:rsidRDefault="00653A1F" w:rsidP="00BB6F88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  <w:r w:rsidRPr="003963C0">
              <w:rPr>
                <w:rFonts w:ascii="Helvetica" w:hAnsi="Helvetica" w:cs="Helvetica"/>
              </w:rPr>
              <w:t>Sort code</w:t>
            </w:r>
            <w:r>
              <w:rPr>
                <w:rFonts w:ascii="Helvetica" w:hAnsi="Helvetica" w:cs="Helvetica"/>
              </w:rPr>
              <w:t xml:space="preserve"> </w:t>
            </w:r>
            <w:r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 xml:space="preserve"> </w:t>
            </w:r>
          </w:p>
        </w:tc>
        <w:tc>
          <w:tcPr>
            <w:tcW w:w="5387" w:type="dxa"/>
          </w:tcPr>
          <w:p w14:paraId="19E12985" w14:textId="77777777" w:rsidR="00846966" w:rsidRPr="00846966" w:rsidRDefault="00846966" w:rsidP="00BB6F88">
            <w:pPr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</w:tc>
      </w:tr>
    </w:tbl>
    <w:p w14:paraId="739AB8AA" w14:textId="77777777" w:rsidR="005E2177" w:rsidRDefault="005E2177"/>
    <w:tbl>
      <w:tblPr>
        <w:tblW w:w="10797" w:type="dxa"/>
        <w:jc w:val="center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CellMar>
          <w:top w:w="29" w:type="dxa"/>
          <w:left w:w="86" w:type="dxa"/>
          <w:bottom w:w="29" w:type="dxa"/>
          <w:right w:w="86" w:type="dxa"/>
        </w:tblCellMar>
        <w:tblLook w:val="01E0" w:firstRow="1" w:lastRow="1" w:firstColumn="1" w:lastColumn="1" w:noHBand="0" w:noVBand="0"/>
      </w:tblPr>
      <w:tblGrid>
        <w:gridCol w:w="2571"/>
        <w:gridCol w:w="1016"/>
        <w:gridCol w:w="794"/>
        <w:gridCol w:w="1949"/>
        <w:gridCol w:w="852"/>
        <w:gridCol w:w="1233"/>
        <w:gridCol w:w="2358"/>
        <w:gridCol w:w="24"/>
      </w:tblGrid>
      <w:tr w:rsidR="007A30CA" w:rsidRPr="007A30CA" w14:paraId="6AE34DB1" w14:textId="77777777" w:rsidTr="005F0AC2">
        <w:trPr>
          <w:gridAfter w:val="1"/>
          <w:wAfter w:w="24" w:type="dxa"/>
          <w:cantSplit/>
          <w:trHeight w:val="288"/>
          <w:jc w:val="center"/>
        </w:trPr>
        <w:tc>
          <w:tcPr>
            <w:tcW w:w="10773" w:type="dxa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BFBFBF" w:themeFill="background1" w:themeFillShade="BF"/>
            <w:vAlign w:val="center"/>
          </w:tcPr>
          <w:p w14:paraId="11AB3B7C" w14:textId="77777777" w:rsidR="007A30CA" w:rsidRPr="00CD05DD" w:rsidRDefault="007A30CA" w:rsidP="007A30CA">
            <w:pPr>
              <w:outlineLvl w:val="1"/>
              <w:rPr>
                <w:rFonts w:ascii="Helvetica" w:hAnsi="Helvetica"/>
                <w:b/>
                <w:sz w:val="24"/>
                <w:szCs w:val="24"/>
                <w:lang w:val="en-US" w:eastAsia="en-US"/>
              </w:rPr>
            </w:pPr>
            <w:r w:rsidRPr="00CD05DD">
              <w:rPr>
                <w:rFonts w:ascii="Helvetica" w:hAnsi="Helvetica"/>
                <w:b/>
                <w:sz w:val="24"/>
                <w:szCs w:val="24"/>
                <w:lang w:val="en-US" w:eastAsia="en-US"/>
              </w:rPr>
              <w:t>Additional information</w:t>
            </w:r>
          </w:p>
          <w:p w14:paraId="7115C2E9" w14:textId="77777777" w:rsidR="00D43260" w:rsidRPr="007A30CA" w:rsidRDefault="00D43260" w:rsidP="007A30CA">
            <w:pPr>
              <w:outlineLvl w:val="1"/>
              <w:rPr>
                <w:rFonts w:ascii="Helvetica" w:hAnsi="Helvetica"/>
                <w:b/>
                <w:caps/>
                <w:sz w:val="22"/>
                <w:szCs w:val="22"/>
                <w:lang w:val="en-US" w:eastAsia="en-US"/>
              </w:rPr>
            </w:pPr>
          </w:p>
        </w:tc>
      </w:tr>
      <w:tr w:rsidR="007A30CA" w:rsidRPr="007A30CA" w14:paraId="218CEAC0" w14:textId="77777777" w:rsidTr="005F0AC2">
        <w:trPr>
          <w:gridAfter w:val="1"/>
          <w:wAfter w:w="24" w:type="dxa"/>
          <w:cantSplit/>
          <w:trHeight w:val="259"/>
          <w:jc w:val="center"/>
        </w:trPr>
        <w:tc>
          <w:tcPr>
            <w:tcW w:w="3587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2D28729E" w14:textId="77777777" w:rsid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 xml:space="preserve">Car reg: </w:t>
            </w:r>
          </w:p>
          <w:p w14:paraId="03C1DFDC" w14:textId="77777777" w:rsidR="008F2A5D" w:rsidRPr="007A30CA" w:rsidRDefault="008F2A5D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3595" w:type="dxa"/>
            <w:gridSpan w:val="3"/>
            <w:shd w:val="clear" w:color="auto" w:fill="auto"/>
          </w:tcPr>
          <w:p w14:paraId="3FB5A0D6" w14:textId="77777777" w:rsidR="007A30CA" w:rsidRPr="007A30CA" w:rsidRDefault="007A30CA" w:rsidP="008F2A5D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 xml:space="preserve">Car colour: </w:t>
            </w:r>
          </w:p>
        </w:tc>
        <w:tc>
          <w:tcPr>
            <w:tcW w:w="3591" w:type="dxa"/>
            <w:gridSpan w:val="2"/>
            <w:tcBorders>
              <w:right w:val="single" w:sz="4" w:space="0" w:color="808080"/>
            </w:tcBorders>
            <w:shd w:val="clear" w:color="auto" w:fill="auto"/>
          </w:tcPr>
          <w:p w14:paraId="35E80823" w14:textId="77777777" w:rsidR="007A30CA" w:rsidRPr="007A30CA" w:rsidRDefault="007A30CA" w:rsidP="008F2A5D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 xml:space="preserve">Car model: </w:t>
            </w:r>
          </w:p>
        </w:tc>
      </w:tr>
      <w:tr w:rsidR="00763833" w:rsidRPr="007A30CA" w14:paraId="1B93B2B2" w14:textId="77777777" w:rsidTr="005F0AC2">
        <w:trPr>
          <w:gridAfter w:val="1"/>
          <w:wAfter w:w="24" w:type="dxa"/>
          <w:cantSplit/>
          <w:trHeight w:val="259"/>
          <w:jc w:val="center"/>
        </w:trPr>
        <w:tc>
          <w:tcPr>
            <w:tcW w:w="3587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36169EE4" w14:textId="77777777" w:rsidR="00763833" w:rsidRDefault="001B0550" w:rsidP="00763833">
            <w:pPr>
              <w:rPr>
                <w:rFonts w:ascii="Helvetica" w:hAnsi="Helvetica"/>
                <w:lang w:val="en-US" w:eastAsia="en-US"/>
              </w:rPr>
            </w:pPr>
            <w:r>
              <w:rPr>
                <w:rFonts w:ascii="Helvetica" w:hAnsi="Helvetica"/>
                <w:lang w:val="en-US" w:eastAsia="en-US"/>
              </w:rPr>
              <w:t>Car reg 2:</w:t>
            </w:r>
            <w:r w:rsidR="00763833" w:rsidRPr="007A30CA">
              <w:rPr>
                <w:rFonts w:ascii="Helvetica" w:hAnsi="Helvetica"/>
                <w:lang w:val="en-US" w:eastAsia="en-US"/>
              </w:rPr>
              <w:t xml:space="preserve"> </w:t>
            </w:r>
          </w:p>
          <w:p w14:paraId="1CDA742F" w14:textId="77777777" w:rsidR="00763833" w:rsidRPr="007A30CA" w:rsidRDefault="00763833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3595" w:type="dxa"/>
            <w:gridSpan w:val="3"/>
            <w:shd w:val="clear" w:color="auto" w:fill="auto"/>
          </w:tcPr>
          <w:p w14:paraId="03A8035F" w14:textId="77777777" w:rsidR="00763833" w:rsidRPr="007A30CA" w:rsidRDefault="00763833" w:rsidP="008F2A5D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Car colour</w:t>
            </w:r>
            <w:r w:rsidR="001B0550">
              <w:rPr>
                <w:rFonts w:ascii="Helvetica" w:hAnsi="Helvetica"/>
                <w:lang w:val="en-US" w:eastAsia="en-US"/>
              </w:rPr>
              <w:t xml:space="preserve"> 2</w:t>
            </w:r>
            <w:r w:rsidRPr="007A30CA">
              <w:rPr>
                <w:rFonts w:ascii="Helvetica" w:hAnsi="Helvetica"/>
                <w:lang w:val="en-US" w:eastAsia="en-US"/>
              </w:rPr>
              <w:t>:</w:t>
            </w:r>
          </w:p>
        </w:tc>
        <w:tc>
          <w:tcPr>
            <w:tcW w:w="3591" w:type="dxa"/>
            <w:gridSpan w:val="2"/>
            <w:tcBorders>
              <w:right w:val="single" w:sz="4" w:space="0" w:color="808080"/>
            </w:tcBorders>
            <w:shd w:val="clear" w:color="auto" w:fill="auto"/>
          </w:tcPr>
          <w:p w14:paraId="5F961440" w14:textId="77777777" w:rsidR="00763833" w:rsidRPr="007A30CA" w:rsidRDefault="00763833" w:rsidP="008F2A5D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Car model</w:t>
            </w:r>
            <w:r w:rsidR="001B0550">
              <w:rPr>
                <w:rFonts w:ascii="Helvetica" w:hAnsi="Helvetica"/>
                <w:lang w:val="en-US" w:eastAsia="en-US"/>
              </w:rPr>
              <w:t xml:space="preserve"> 2</w:t>
            </w:r>
            <w:r w:rsidRPr="007A30CA">
              <w:rPr>
                <w:rFonts w:ascii="Helvetica" w:hAnsi="Helvetica"/>
                <w:lang w:val="en-US" w:eastAsia="en-US"/>
              </w:rPr>
              <w:t>:</w:t>
            </w:r>
          </w:p>
        </w:tc>
      </w:tr>
      <w:tr w:rsidR="007540FF" w:rsidRPr="007A30CA" w14:paraId="4FDB7A6E" w14:textId="77777777" w:rsidTr="005F0AC2">
        <w:trPr>
          <w:cantSplit/>
          <w:trHeight w:val="259"/>
          <w:jc w:val="center"/>
        </w:trPr>
        <w:tc>
          <w:tcPr>
            <w:tcW w:w="10797" w:type="dxa"/>
            <w:gridSpan w:val="8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C3B092B" w14:textId="77777777" w:rsidR="007540FF" w:rsidRPr="007A30CA" w:rsidRDefault="007540FF" w:rsidP="007A30CA">
            <w:pPr>
              <w:outlineLvl w:val="1"/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</w:tc>
      </w:tr>
      <w:tr w:rsidR="007A30CA" w:rsidRPr="007A30CA" w14:paraId="3DF1224B" w14:textId="77777777" w:rsidTr="005F0AC2">
        <w:trPr>
          <w:cantSplit/>
          <w:trHeight w:val="259"/>
          <w:jc w:val="center"/>
        </w:trPr>
        <w:tc>
          <w:tcPr>
            <w:tcW w:w="10797" w:type="dxa"/>
            <w:gridSpan w:val="8"/>
            <w:tcBorders>
              <w:left w:val="single" w:sz="4" w:space="0" w:color="808080"/>
              <w:right w:val="single" w:sz="4" w:space="0" w:color="808080"/>
            </w:tcBorders>
            <w:shd w:val="clear" w:color="auto" w:fill="BFBFBF" w:themeFill="background1" w:themeFillShade="BF"/>
            <w:vAlign w:val="center"/>
          </w:tcPr>
          <w:p w14:paraId="31F4B690" w14:textId="77777777" w:rsidR="007A30CA" w:rsidRPr="00CD05DD" w:rsidRDefault="007A30CA" w:rsidP="007A30CA">
            <w:pPr>
              <w:outlineLvl w:val="1"/>
              <w:rPr>
                <w:rFonts w:ascii="Helvetica" w:hAnsi="Helvetica"/>
                <w:b/>
                <w:sz w:val="24"/>
                <w:szCs w:val="24"/>
                <w:lang w:val="en-US" w:eastAsia="en-US"/>
              </w:rPr>
            </w:pPr>
            <w:r w:rsidRPr="00CD05DD">
              <w:rPr>
                <w:rFonts w:ascii="Helvetica" w:hAnsi="Helvetica"/>
                <w:b/>
                <w:sz w:val="24"/>
                <w:szCs w:val="24"/>
                <w:lang w:val="en-US" w:eastAsia="en-US"/>
              </w:rPr>
              <w:t>Emergency contacts</w:t>
            </w:r>
          </w:p>
          <w:p w14:paraId="140C7BAC" w14:textId="77777777" w:rsidR="00D43260" w:rsidRPr="007A30CA" w:rsidRDefault="00D43260" w:rsidP="007A30CA">
            <w:pPr>
              <w:outlineLvl w:val="1"/>
              <w:rPr>
                <w:rFonts w:ascii="Helvetica" w:hAnsi="Helvetica"/>
                <w:b/>
                <w:caps/>
                <w:sz w:val="22"/>
                <w:szCs w:val="22"/>
                <w:lang w:val="en-US" w:eastAsia="en-US"/>
              </w:rPr>
            </w:pPr>
          </w:p>
        </w:tc>
      </w:tr>
      <w:tr w:rsidR="007A30CA" w:rsidRPr="007A30CA" w14:paraId="1586D9B2" w14:textId="77777777" w:rsidTr="005F0AC2">
        <w:trPr>
          <w:cantSplit/>
          <w:trHeight w:val="259"/>
          <w:jc w:val="center"/>
        </w:trPr>
        <w:tc>
          <w:tcPr>
            <w:tcW w:w="2571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66BD628C" w14:textId="77777777" w:rsidR="007A30CA" w:rsidRPr="007A30CA" w:rsidRDefault="007A30CA" w:rsidP="007A30CA">
            <w:pPr>
              <w:outlineLvl w:val="1"/>
              <w:rPr>
                <w:rFonts w:ascii="Helvetica" w:hAnsi="Helvetica"/>
                <w:b/>
                <w:caps/>
                <w:lang w:val="en-US" w:eastAsia="en-US"/>
              </w:rPr>
            </w:pPr>
          </w:p>
        </w:tc>
        <w:tc>
          <w:tcPr>
            <w:tcW w:w="3759" w:type="dxa"/>
            <w:gridSpan w:val="3"/>
            <w:shd w:val="clear" w:color="auto" w:fill="auto"/>
            <w:vAlign w:val="center"/>
          </w:tcPr>
          <w:p w14:paraId="0A7A83C2" w14:textId="77777777" w:rsidR="007A30CA" w:rsidRPr="007A30CA" w:rsidRDefault="007A30CA" w:rsidP="007A30CA">
            <w:pPr>
              <w:outlineLvl w:val="1"/>
              <w:rPr>
                <w:rFonts w:ascii="Helvetica" w:hAnsi="Helvetica"/>
                <w:b/>
                <w:caps/>
                <w:lang w:val="en-US" w:eastAsia="en-US"/>
              </w:rPr>
            </w:pPr>
            <w:r w:rsidRPr="007A30CA">
              <w:rPr>
                <w:rFonts w:ascii="Helvetica" w:hAnsi="Helvetica"/>
                <w:b/>
                <w:lang w:val="en-US" w:eastAsia="en-US"/>
              </w:rPr>
              <w:t>Contact 1</w:t>
            </w:r>
          </w:p>
        </w:tc>
        <w:tc>
          <w:tcPr>
            <w:tcW w:w="4467" w:type="dxa"/>
            <w:gridSpan w:val="4"/>
            <w:tcBorders>
              <w:right w:val="single" w:sz="4" w:space="0" w:color="808080"/>
            </w:tcBorders>
            <w:shd w:val="clear" w:color="auto" w:fill="auto"/>
            <w:vAlign w:val="center"/>
          </w:tcPr>
          <w:p w14:paraId="191D565C" w14:textId="77777777" w:rsidR="007A30CA" w:rsidRPr="007A30CA" w:rsidRDefault="007A30CA" w:rsidP="007A30CA">
            <w:pPr>
              <w:outlineLvl w:val="1"/>
              <w:rPr>
                <w:rFonts w:ascii="Helvetica" w:hAnsi="Helvetica"/>
                <w:b/>
                <w:caps/>
                <w:lang w:val="en-US" w:eastAsia="en-US"/>
              </w:rPr>
            </w:pPr>
            <w:r w:rsidRPr="007A30CA">
              <w:rPr>
                <w:rFonts w:ascii="Helvetica" w:hAnsi="Helvetica"/>
                <w:b/>
                <w:lang w:val="en-US" w:eastAsia="en-US"/>
              </w:rPr>
              <w:t>Contact 2</w:t>
            </w:r>
          </w:p>
        </w:tc>
      </w:tr>
      <w:tr w:rsidR="007A30CA" w:rsidRPr="007A30CA" w14:paraId="6C7F3320" w14:textId="77777777" w:rsidTr="005F0AC2">
        <w:trPr>
          <w:cantSplit/>
          <w:trHeight w:val="259"/>
          <w:jc w:val="center"/>
        </w:trPr>
        <w:tc>
          <w:tcPr>
            <w:tcW w:w="2571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715A4612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Forename\Surname:</w:t>
            </w:r>
          </w:p>
        </w:tc>
        <w:tc>
          <w:tcPr>
            <w:tcW w:w="3759" w:type="dxa"/>
            <w:gridSpan w:val="3"/>
            <w:shd w:val="clear" w:color="auto" w:fill="auto"/>
            <w:vAlign w:val="center"/>
          </w:tcPr>
          <w:p w14:paraId="2F3F1A86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4467" w:type="dxa"/>
            <w:gridSpan w:val="4"/>
            <w:tcBorders>
              <w:right w:val="single" w:sz="4" w:space="0" w:color="808080"/>
            </w:tcBorders>
            <w:shd w:val="clear" w:color="auto" w:fill="auto"/>
            <w:vAlign w:val="center"/>
          </w:tcPr>
          <w:p w14:paraId="22E9556E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 xml:space="preserve"> </w:t>
            </w:r>
          </w:p>
        </w:tc>
      </w:tr>
      <w:tr w:rsidR="00D7281C" w:rsidRPr="007A30CA" w14:paraId="66F538E3" w14:textId="77777777" w:rsidTr="005F0AC2">
        <w:trPr>
          <w:cantSplit/>
          <w:trHeight w:val="259"/>
          <w:jc w:val="center"/>
        </w:trPr>
        <w:tc>
          <w:tcPr>
            <w:tcW w:w="2571" w:type="dxa"/>
            <w:vMerge w:val="restart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66D94E7B" w14:textId="77777777" w:rsidR="00D7281C" w:rsidRDefault="00D7281C" w:rsidP="007A30CA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Daytime phone number:</w:t>
            </w:r>
          </w:p>
          <w:p w14:paraId="39A4A844" w14:textId="77777777" w:rsidR="00D7281C" w:rsidRDefault="00D7281C" w:rsidP="007A30CA">
            <w:pPr>
              <w:rPr>
                <w:rFonts w:ascii="Helvetica" w:hAnsi="Helvetica"/>
                <w:lang w:val="en-US" w:eastAsia="en-US"/>
              </w:rPr>
            </w:pPr>
          </w:p>
          <w:p w14:paraId="7CD7FB89" w14:textId="77777777" w:rsidR="00D7281C" w:rsidRPr="007A30CA" w:rsidRDefault="00D7281C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1810" w:type="dxa"/>
            <w:gridSpan w:val="2"/>
            <w:shd w:val="clear" w:color="auto" w:fill="auto"/>
            <w:vAlign w:val="center"/>
          </w:tcPr>
          <w:p w14:paraId="04D9B7E0" w14:textId="77777777" w:rsidR="00D7281C" w:rsidRDefault="00D7281C" w:rsidP="00D7281C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Home:</w:t>
            </w:r>
          </w:p>
          <w:p w14:paraId="2F6FBEA7" w14:textId="77777777" w:rsidR="00D7281C" w:rsidRPr="007A30CA" w:rsidRDefault="00D7281C" w:rsidP="00D7281C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6CF1E1EF" w14:textId="77777777" w:rsidR="00D7281C" w:rsidRDefault="00D7281C" w:rsidP="00D7281C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Work:</w:t>
            </w:r>
          </w:p>
          <w:p w14:paraId="167582CA" w14:textId="77777777" w:rsidR="00D7281C" w:rsidRPr="007A30CA" w:rsidRDefault="00D7281C" w:rsidP="00D7281C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2085" w:type="dxa"/>
            <w:gridSpan w:val="2"/>
            <w:shd w:val="clear" w:color="auto" w:fill="auto"/>
            <w:vAlign w:val="center"/>
          </w:tcPr>
          <w:p w14:paraId="352747B1" w14:textId="77777777" w:rsidR="00D7281C" w:rsidRDefault="00D7281C" w:rsidP="00D7281C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Home:</w:t>
            </w:r>
          </w:p>
          <w:p w14:paraId="3EF60FA4" w14:textId="77777777" w:rsidR="00D7281C" w:rsidRPr="007A30CA" w:rsidRDefault="00D7281C" w:rsidP="00D7281C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2382" w:type="dxa"/>
            <w:gridSpan w:val="2"/>
            <w:tcBorders>
              <w:right w:val="single" w:sz="4" w:space="0" w:color="808080"/>
            </w:tcBorders>
            <w:shd w:val="clear" w:color="auto" w:fill="auto"/>
            <w:vAlign w:val="center"/>
          </w:tcPr>
          <w:p w14:paraId="00C2E537" w14:textId="77777777" w:rsidR="00D7281C" w:rsidRDefault="00D7281C" w:rsidP="00D7281C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Work</w:t>
            </w:r>
          </w:p>
          <w:p w14:paraId="4FE03244" w14:textId="77777777" w:rsidR="00D7281C" w:rsidRPr="007A30CA" w:rsidRDefault="00D7281C" w:rsidP="00D7281C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:</w:t>
            </w:r>
          </w:p>
        </w:tc>
      </w:tr>
      <w:tr w:rsidR="00D7281C" w:rsidRPr="007A30CA" w14:paraId="2E94DB9B" w14:textId="77777777" w:rsidTr="005F0AC2">
        <w:trPr>
          <w:cantSplit/>
          <w:trHeight w:val="259"/>
          <w:jc w:val="center"/>
        </w:trPr>
        <w:tc>
          <w:tcPr>
            <w:tcW w:w="2571" w:type="dxa"/>
            <w:vMerge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68944E21" w14:textId="77777777" w:rsidR="00D7281C" w:rsidRPr="007A30CA" w:rsidRDefault="00D7281C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3759" w:type="dxa"/>
            <w:gridSpan w:val="3"/>
            <w:shd w:val="clear" w:color="auto" w:fill="auto"/>
            <w:vAlign w:val="center"/>
          </w:tcPr>
          <w:p w14:paraId="1C8636E2" w14:textId="77777777" w:rsidR="00D7281C" w:rsidRPr="007A30CA" w:rsidRDefault="00D7281C" w:rsidP="007A30CA">
            <w:pPr>
              <w:rPr>
                <w:rFonts w:ascii="Helvetica" w:hAnsi="Helvetica"/>
                <w:lang w:val="en-US" w:eastAsia="en-US"/>
              </w:rPr>
            </w:pPr>
            <w:r>
              <w:rPr>
                <w:rFonts w:ascii="Helvetica" w:hAnsi="Helvetica"/>
                <w:lang w:val="en-US" w:eastAsia="en-US"/>
              </w:rPr>
              <w:t>Mobile:</w:t>
            </w:r>
          </w:p>
        </w:tc>
        <w:tc>
          <w:tcPr>
            <w:tcW w:w="4467" w:type="dxa"/>
            <w:gridSpan w:val="4"/>
            <w:tcBorders>
              <w:right w:val="single" w:sz="4" w:space="0" w:color="808080"/>
            </w:tcBorders>
            <w:shd w:val="clear" w:color="auto" w:fill="auto"/>
            <w:vAlign w:val="center"/>
          </w:tcPr>
          <w:p w14:paraId="63F44F58" w14:textId="77777777" w:rsidR="00D7281C" w:rsidRPr="007A30CA" w:rsidRDefault="00D7281C" w:rsidP="007A30CA">
            <w:pPr>
              <w:rPr>
                <w:rFonts w:ascii="Helvetica" w:hAnsi="Helvetica"/>
                <w:lang w:val="en-US" w:eastAsia="en-US"/>
              </w:rPr>
            </w:pPr>
            <w:r>
              <w:rPr>
                <w:rFonts w:ascii="Helvetica" w:hAnsi="Helvetica"/>
                <w:lang w:val="en-US" w:eastAsia="en-US"/>
              </w:rPr>
              <w:t>Mobile:</w:t>
            </w:r>
          </w:p>
        </w:tc>
      </w:tr>
      <w:tr w:rsidR="007A30CA" w:rsidRPr="007A30CA" w14:paraId="0D53815B" w14:textId="77777777" w:rsidTr="005F0AC2">
        <w:trPr>
          <w:cantSplit/>
          <w:trHeight w:val="259"/>
          <w:jc w:val="center"/>
        </w:trPr>
        <w:tc>
          <w:tcPr>
            <w:tcW w:w="2571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14:paraId="1FB98DB8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  <w:r w:rsidRPr="007A30CA">
              <w:rPr>
                <w:rFonts w:ascii="Helvetica" w:hAnsi="Helvetica"/>
                <w:lang w:val="en-US" w:eastAsia="en-US"/>
              </w:rPr>
              <w:t>Relationship to you:</w:t>
            </w:r>
          </w:p>
        </w:tc>
        <w:tc>
          <w:tcPr>
            <w:tcW w:w="3759" w:type="dxa"/>
            <w:gridSpan w:val="3"/>
            <w:shd w:val="clear" w:color="auto" w:fill="auto"/>
            <w:vAlign w:val="center"/>
          </w:tcPr>
          <w:p w14:paraId="2C7E9F77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</w:p>
        </w:tc>
        <w:tc>
          <w:tcPr>
            <w:tcW w:w="4467" w:type="dxa"/>
            <w:gridSpan w:val="4"/>
            <w:tcBorders>
              <w:right w:val="single" w:sz="4" w:space="0" w:color="808080"/>
            </w:tcBorders>
            <w:shd w:val="clear" w:color="auto" w:fill="auto"/>
            <w:vAlign w:val="center"/>
          </w:tcPr>
          <w:p w14:paraId="10B866FC" w14:textId="77777777" w:rsidR="007A30CA" w:rsidRPr="007A30CA" w:rsidRDefault="007A30CA" w:rsidP="007A30CA">
            <w:pPr>
              <w:rPr>
                <w:rFonts w:ascii="Helvetica" w:hAnsi="Helvetica"/>
                <w:lang w:val="en-US" w:eastAsia="en-US"/>
              </w:rPr>
            </w:pPr>
          </w:p>
        </w:tc>
      </w:tr>
    </w:tbl>
    <w:tbl>
      <w:tblPr>
        <w:tblStyle w:val="TableGrid"/>
        <w:tblW w:w="10989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741"/>
        <w:gridCol w:w="5248"/>
      </w:tblGrid>
      <w:tr w:rsidR="00BF0377" w:rsidRPr="003963C0" w14:paraId="018BEA83" w14:textId="77777777" w:rsidTr="00F04A2E">
        <w:trPr>
          <w:jc w:val="center"/>
        </w:trPr>
        <w:tc>
          <w:tcPr>
            <w:tcW w:w="109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Style w:val="TableGrid"/>
              <w:tblW w:w="10773" w:type="dxa"/>
              <w:jc w:val="center"/>
              <w:tblBorders>
                <w:left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47"/>
              <w:gridCol w:w="3335"/>
              <w:gridCol w:w="3591"/>
            </w:tblGrid>
            <w:tr w:rsidR="00AC485E" w:rsidRPr="00D43260" w14:paraId="379D27F1" w14:textId="77777777" w:rsidTr="00DC586B">
              <w:trPr>
                <w:jc w:val="center"/>
              </w:trPr>
              <w:tc>
                <w:tcPr>
                  <w:tcW w:w="10773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7962F30" w14:textId="77777777" w:rsidR="00AC485E" w:rsidRDefault="00AC485E" w:rsidP="008F2A5D">
                  <w:pPr>
                    <w:rPr>
                      <w:rFonts w:ascii="Helvetica" w:hAnsi="Helvetica" w:cs="Helvetica"/>
                      <w:b/>
                      <w:sz w:val="24"/>
                      <w:szCs w:val="24"/>
                    </w:rPr>
                  </w:pPr>
                </w:p>
              </w:tc>
            </w:tr>
            <w:tr w:rsidR="008F2A5D" w:rsidRPr="00D43260" w14:paraId="1DDFB525" w14:textId="77777777" w:rsidTr="00DC586B">
              <w:trPr>
                <w:jc w:val="center"/>
              </w:trPr>
              <w:tc>
                <w:tcPr>
                  <w:tcW w:w="10773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3122AC9" w14:textId="77777777" w:rsidR="008F2A5D" w:rsidRPr="00CB4AF4" w:rsidRDefault="00D03217" w:rsidP="008F2A5D">
                  <w:pPr>
                    <w:rPr>
                      <w:rFonts w:ascii="Helvetica" w:hAnsi="Helvetica" w:cs="Helvetica"/>
                      <w:b/>
                      <w:sz w:val="22"/>
                      <w:szCs w:val="22"/>
                    </w:rPr>
                  </w:pPr>
                  <w:r w:rsidRPr="00CB4AF4">
                    <w:rPr>
                      <w:rFonts w:ascii="Helvetica" w:hAnsi="Helvetica" w:cs="Helvetica"/>
                      <w:b/>
                      <w:sz w:val="22"/>
                      <w:szCs w:val="22"/>
                    </w:rPr>
                    <w:t xml:space="preserve">Please </w:t>
                  </w:r>
                  <w:r w:rsidR="00CB4AF4" w:rsidRPr="00CB4AF4">
                    <w:rPr>
                      <w:rFonts w:ascii="Helvetica" w:hAnsi="Helvetica" w:cs="Helvetica"/>
                      <w:b/>
                      <w:sz w:val="22"/>
                      <w:szCs w:val="22"/>
                    </w:rPr>
                    <w:t>let us know</w:t>
                  </w:r>
                  <w:r w:rsidRPr="00CB4AF4">
                    <w:rPr>
                      <w:rFonts w:ascii="Helvetica" w:hAnsi="Helvetica" w:cs="Helvetica"/>
                      <w:b/>
                      <w:sz w:val="22"/>
                      <w:szCs w:val="22"/>
                    </w:rPr>
                    <w:t xml:space="preserve"> if you have children at any of the Foundation Schools</w:t>
                  </w:r>
                  <w:r w:rsidR="00CB4AF4" w:rsidRPr="00CB4AF4">
                    <w:rPr>
                      <w:rFonts w:ascii="Helvetica" w:hAnsi="Helvetica" w:cs="Helvetica"/>
                      <w:b/>
                      <w:sz w:val="22"/>
                      <w:szCs w:val="22"/>
                    </w:rPr>
                    <w:t>, or you are expecting them to enrol soon:</w:t>
                  </w:r>
                </w:p>
                <w:p w14:paraId="0B001985" w14:textId="77777777" w:rsidR="008F2A5D" w:rsidRPr="00D43260" w:rsidRDefault="008F2A5D" w:rsidP="008F2A5D">
                  <w:pPr>
                    <w:rPr>
                      <w:rFonts w:ascii="Helvetica" w:hAnsi="Helvetica" w:cs="Helvetica"/>
                      <w:b/>
                      <w:sz w:val="24"/>
                      <w:szCs w:val="24"/>
                    </w:rPr>
                  </w:pPr>
                </w:p>
              </w:tc>
            </w:tr>
            <w:tr w:rsidR="00CB4AF4" w:rsidRPr="003963C0" w14:paraId="02DF4EAD" w14:textId="77777777" w:rsidTr="00F04A2E">
              <w:trPr>
                <w:jc w:val="center"/>
              </w:trPr>
              <w:tc>
                <w:tcPr>
                  <w:tcW w:w="384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351E44" w14:textId="77777777" w:rsidR="00CB4AF4" w:rsidRDefault="00CB4AF4" w:rsidP="008F2A5D">
                  <w:pPr>
                    <w:autoSpaceDE w:val="0"/>
                    <w:autoSpaceDN w:val="0"/>
                    <w:adjustRightInd w:val="0"/>
                    <w:rPr>
                      <w:rFonts w:ascii="Helvetica" w:eastAsiaTheme="minorHAnsi" w:hAnsi="Helvetica" w:cs="Helvetica"/>
                      <w:bCs/>
                      <w:color w:val="231F20"/>
                      <w:lang w:eastAsia="en-US"/>
                    </w:rPr>
                  </w:pPr>
                  <w:r>
                    <w:rPr>
                      <w:rFonts w:ascii="Helvetica" w:eastAsiaTheme="minorHAnsi" w:hAnsi="Helvetica" w:cs="Helvetica"/>
                      <w:bCs/>
                      <w:color w:val="231F20"/>
                      <w:lang w:eastAsia="en-US"/>
                    </w:rPr>
                    <w:t>Child’s Name</w:t>
                  </w:r>
                </w:p>
              </w:tc>
              <w:tc>
                <w:tcPr>
                  <w:tcW w:w="333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D6D7AA" w14:textId="77777777" w:rsidR="0001040B" w:rsidRDefault="00CB4AF4" w:rsidP="008F2A5D">
                  <w:pPr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</w:rPr>
                    <w:t>School</w:t>
                  </w:r>
                  <w:r w:rsidR="0001040B">
                    <w:rPr>
                      <w:rFonts w:ascii="Helvetica" w:hAnsi="Helvetica" w:cs="Helvetica"/>
                    </w:rPr>
                    <w:t xml:space="preserve">: </w:t>
                  </w:r>
                </w:p>
                <w:p w14:paraId="171C811B" w14:textId="77777777" w:rsidR="00F04A2E" w:rsidRDefault="0001040B" w:rsidP="008F2A5D">
                  <w:pPr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</w:rPr>
                    <w:t>Princethorpe/Crackley Hall</w:t>
                  </w:r>
                  <w:r w:rsidR="001B0550">
                    <w:rPr>
                      <w:rFonts w:ascii="Helvetica" w:hAnsi="Helvetica" w:cs="Helvetica"/>
                    </w:rPr>
                    <w:t>/</w:t>
                  </w:r>
                </w:p>
                <w:p w14:paraId="3B91B550" w14:textId="77777777" w:rsidR="00CB4AF4" w:rsidRPr="003963C0" w:rsidRDefault="0001040B" w:rsidP="008F2A5D">
                  <w:pPr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</w:rPr>
                    <w:t>Crescent</w:t>
                  </w:r>
                </w:p>
              </w:tc>
              <w:tc>
                <w:tcPr>
                  <w:tcW w:w="359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E582FF" w14:textId="77777777" w:rsidR="00CB4AF4" w:rsidRPr="003963C0" w:rsidRDefault="0001040B" w:rsidP="008F2A5D">
                  <w:pPr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</w:rPr>
                    <w:t>Expected enrolment date:</w:t>
                  </w:r>
                </w:p>
              </w:tc>
            </w:tr>
            <w:tr w:rsidR="0001040B" w:rsidRPr="003963C0" w14:paraId="2E811F25" w14:textId="77777777" w:rsidTr="00F04A2E">
              <w:trPr>
                <w:jc w:val="center"/>
              </w:trPr>
              <w:tc>
                <w:tcPr>
                  <w:tcW w:w="384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D9F4C0" w14:textId="77777777" w:rsidR="0001040B" w:rsidRDefault="0001040B" w:rsidP="008F2A5D">
                  <w:pPr>
                    <w:rPr>
                      <w:rFonts w:ascii="Helvetica" w:hAnsi="Helvetica" w:cs="Helvetica"/>
                    </w:rPr>
                  </w:pPr>
                </w:p>
                <w:p w14:paraId="038F428C" w14:textId="77777777" w:rsidR="00CD05DD" w:rsidRPr="003963C0" w:rsidRDefault="00CD05DD" w:rsidP="008F2A5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33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F8A258" w14:textId="77777777" w:rsidR="0001040B" w:rsidRPr="003963C0" w:rsidRDefault="0001040B" w:rsidP="008F2A5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59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78C743" w14:textId="77777777" w:rsidR="0001040B" w:rsidRPr="003963C0" w:rsidRDefault="0001040B" w:rsidP="008F2A5D">
                  <w:pPr>
                    <w:rPr>
                      <w:rFonts w:ascii="Helvetica" w:hAnsi="Helvetica" w:cs="Helvetica"/>
                    </w:rPr>
                  </w:pPr>
                </w:p>
              </w:tc>
            </w:tr>
            <w:tr w:rsidR="00CD05DD" w:rsidRPr="003963C0" w14:paraId="03627CB1" w14:textId="77777777" w:rsidTr="00F04A2E">
              <w:trPr>
                <w:jc w:val="center"/>
              </w:trPr>
              <w:tc>
                <w:tcPr>
                  <w:tcW w:w="384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94A50F" w14:textId="77777777" w:rsidR="00CD05DD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  <w:p w14:paraId="238D0964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33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AE0C1B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59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134C49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</w:tr>
            <w:tr w:rsidR="00CD05DD" w:rsidRPr="003963C0" w14:paraId="6678942F" w14:textId="77777777" w:rsidTr="00F04A2E">
              <w:trPr>
                <w:jc w:val="center"/>
              </w:trPr>
              <w:tc>
                <w:tcPr>
                  <w:tcW w:w="384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56428D" w14:textId="77777777" w:rsidR="00CD05DD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  <w:p w14:paraId="2C441A87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33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BA77E5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59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9677A3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</w:tr>
            <w:tr w:rsidR="00CD05DD" w:rsidRPr="003963C0" w14:paraId="1E9DE367" w14:textId="77777777" w:rsidTr="00F04A2E">
              <w:trPr>
                <w:jc w:val="center"/>
              </w:trPr>
              <w:tc>
                <w:tcPr>
                  <w:tcW w:w="384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9C576" w14:textId="77777777" w:rsidR="00CD05DD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  <w:p w14:paraId="4F791968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33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D086F1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  <w:tc>
                <w:tcPr>
                  <w:tcW w:w="359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D5B56D" w14:textId="77777777" w:rsidR="00CD05DD" w:rsidRPr="003963C0" w:rsidRDefault="00CD05DD" w:rsidP="00CD05DD">
                  <w:pPr>
                    <w:rPr>
                      <w:rFonts w:ascii="Helvetica" w:hAnsi="Helvetica" w:cs="Helvetica"/>
                    </w:rPr>
                  </w:pPr>
                </w:p>
              </w:tc>
            </w:tr>
          </w:tbl>
          <w:p w14:paraId="2A29A0DD" w14:textId="77777777" w:rsidR="00BF0377" w:rsidRDefault="00BF0377" w:rsidP="005944D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A0D0BD7" w14:textId="77777777" w:rsidR="008F2A5D" w:rsidRPr="003963C0" w:rsidRDefault="008F2A5D" w:rsidP="005944D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7A30CA" w:rsidRPr="003963C0" w14:paraId="7EAFF3D8" w14:textId="77777777" w:rsidTr="00F04A2E">
        <w:trPr>
          <w:jc w:val="center"/>
        </w:trPr>
        <w:tc>
          <w:tcPr>
            <w:tcW w:w="1098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B047ED" w14:textId="77777777" w:rsidR="007A30CA" w:rsidRDefault="007A30CA" w:rsidP="005944D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3963C0">
              <w:rPr>
                <w:rFonts w:ascii="Helvetica" w:hAnsi="Helvetica" w:cs="Helvetica"/>
                <w:b/>
                <w:sz w:val="22"/>
                <w:szCs w:val="22"/>
              </w:rPr>
              <w:t>I certify that the details on this form are correct at the time of signing</w:t>
            </w:r>
          </w:p>
          <w:p w14:paraId="58C452F9" w14:textId="77777777" w:rsidR="00D43260" w:rsidRPr="003963C0" w:rsidRDefault="00D43260" w:rsidP="005944DB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7A30CA" w:rsidRPr="009B401E" w14:paraId="02EB5DEE" w14:textId="77777777" w:rsidTr="00F04A2E">
        <w:trPr>
          <w:jc w:val="center"/>
        </w:trPr>
        <w:tc>
          <w:tcPr>
            <w:tcW w:w="5741" w:type="dxa"/>
            <w:tcBorders>
              <w:left w:val="single" w:sz="4" w:space="0" w:color="auto"/>
              <w:bottom w:val="single" w:sz="4" w:space="0" w:color="auto"/>
            </w:tcBorders>
          </w:tcPr>
          <w:p w14:paraId="3F2A9A0F" w14:textId="77777777" w:rsidR="007A30CA" w:rsidRDefault="007A30CA" w:rsidP="005944DB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  <w:r w:rsidRPr="003963C0"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  <w:t>Employees signature</w:t>
            </w:r>
          </w:p>
          <w:p w14:paraId="6064FD33" w14:textId="77777777" w:rsidR="007A30CA" w:rsidRDefault="007A30CA" w:rsidP="005944DB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  <w:p w14:paraId="1D527FDF" w14:textId="77777777" w:rsidR="007A30CA" w:rsidRPr="003963C0" w:rsidRDefault="007A30CA" w:rsidP="005944DB">
            <w:pPr>
              <w:autoSpaceDE w:val="0"/>
              <w:autoSpaceDN w:val="0"/>
              <w:adjustRightInd w:val="0"/>
              <w:rPr>
                <w:rFonts w:ascii="Helvetica" w:eastAsiaTheme="minorHAnsi" w:hAnsi="Helvetica" w:cs="Helvetica"/>
                <w:bCs/>
                <w:color w:val="231F20"/>
                <w:lang w:eastAsia="en-US"/>
              </w:rPr>
            </w:pPr>
          </w:p>
        </w:tc>
        <w:tc>
          <w:tcPr>
            <w:tcW w:w="5248" w:type="dxa"/>
            <w:tcBorders>
              <w:bottom w:val="single" w:sz="4" w:space="0" w:color="auto"/>
              <w:right w:val="single" w:sz="4" w:space="0" w:color="auto"/>
            </w:tcBorders>
          </w:tcPr>
          <w:p w14:paraId="01004889" w14:textId="77777777" w:rsidR="007A30CA" w:rsidRPr="009B401E" w:rsidRDefault="007A30CA" w:rsidP="005944DB">
            <w:pPr>
              <w:rPr>
                <w:rFonts w:ascii="Helvetica" w:hAnsi="Helvetica" w:cs="Helvetica"/>
              </w:rPr>
            </w:pPr>
            <w:r>
              <w:rPr>
                <w:rFonts w:ascii="Helvetica" w:hAnsi="Helvetica" w:cs="Helvetica"/>
              </w:rPr>
              <w:t>Date</w:t>
            </w:r>
          </w:p>
        </w:tc>
      </w:tr>
    </w:tbl>
    <w:p w14:paraId="1A7F22BF" w14:textId="77777777" w:rsidR="00B3717A" w:rsidRDefault="00B3717A">
      <w:pPr>
        <w:sectPr w:rsidR="00B3717A" w:rsidSect="002959E6">
          <w:headerReference w:type="default" r:id="rId12"/>
          <w:footerReference w:type="default" r:id="rId13"/>
          <w:headerReference w:type="first" r:id="rId14"/>
          <w:pgSz w:w="11906" w:h="16838"/>
          <w:pgMar w:top="1440" w:right="1440" w:bottom="1134" w:left="1440" w:header="720" w:footer="720" w:gutter="0"/>
          <w:cols w:space="720"/>
          <w:titlePg/>
          <w:docGrid w:linePitch="360"/>
        </w:sectPr>
      </w:pPr>
    </w:p>
    <w:tbl>
      <w:tblPr>
        <w:tblW w:w="10739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9" w:type="dxa"/>
          <w:left w:w="86" w:type="dxa"/>
          <w:bottom w:w="29" w:type="dxa"/>
          <w:right w:w="86" w:type="dxa"/>
        </w:tblCellMar>
        <w:tblLook w:val="01E0" w:firstRow="1" w:lastRow="1" w:firstColumn="1" w:lastColumn="1" w:noHBand="0" w:noVBand="0"/>
      </w:tblPr>
      <w:tblGrid>
        <w:gridCol w:w="6896"/>
        <w:gridCol w:w="3742"/>
        <w:gridCol w:w="77"/>
        <w:gridCol w:w="24"/>
      </w:tblGrid>
      <w:tr w:rsidR="007A30CA" w:rsidRPr="007A30CA" w14:paraId="22CB4A95" w14:textId="77777777" w:rsidTr="007525F9">
        <w:trPr>
          <w:gridAfter w:val="1"/>
          <w:wAfter w:w="24" w:type="dxa"/>
          <w:cantSplit/>
          <w:trHeight w:val="505"/>
          <w:jc w:val="center"/>
        </w:trPr>
        <w:tc>
          <w:tcPr>
            <w:tcW w:w="10715" w:type="dxa"/>
            <w:gridSpan w:val="3"/>
            <w:shd w:val="clear" w:color="auto" w:fill="BFBFBF" w:themeFill="background1" w:themeFillShade="BF"/>
            <w:vAlign w:val="center"/>
          </w:tcPr>
          <w:p w14:paraId="1A64A99A" w14:textId="77777777" w:rsidR="007A30CA" w:rsidRPr="007A30CA" w:rsidRDefault="007A30CA" w:rsidP="005944DB">
            <w:pPr>
              <w:jc w:val="center"/>
              <w:outlineLvl w:val="1"/>
              <w:rPr>
                <w:rFonts w:ascii="Tahoma" w:hAnsi="Tahoma"/>
                <w:b/>
                <w:caps/>
                <w:sz w:val="26"/>
                <w:szCs w:val="26"/>
                <w:lang w:val="en-US" w:eastAsia="en-US"/>
              </w:rPr>
            </w:pPr>
            <w:r w:rsidRPr="007A30CA">
              <w:rPr>
                <w:rFonts w:ascii="Helvetica" w:hAnsi="Helvetica"/>
                <w:b/>
                <w:caps/>
                <w:sz w:val="26"/>
                <w:szCs w:val="26"/>
                <w:lang w:val="en-US" w:eastAsia="en-US"/>
              </w:rPr>
              <w:lastRenderedPageBreak/>
              <w:t>Equal opportunities monitoring</w:t>
            </w:r>
          </w:p>
        </w:tc>
      </w:tr>
      <w:tr w:rsidR="007A30CA" w:rsidRPr="007A30CA" w14:paraId="5B59935C" w14:textId="77777777" w:rsidTr="007525F9">
        <w:trPr>
          <w:gridAfter w:val="1"/>
          <w:wAfter w:w="24" w:type="dxa"/>
          <w:cantSplit/>
          <w:trHeight w:val="259"/>
          <w:jc w:val="center"/>
        </w:trPr>
        <w:tc>
          <w:tcPr>
            <w:tcW w:w="10715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BF8F8DA" w14:textId="77777777" w:rsidR="0044478C" w:rsidRDefault="0044478C" w:rsidP="005944DB">
            <w:pPr>
              <w:jc w:val="center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44478C">
              <w:rPr>
                <w:rFonts w:ascii="Helvetica" w:hAnsi="Helvetica"/>
                <w:sz w:val="22"/>
                <w:szCs w:val="22"/>
                <w:lang w:val="en-US" w:eastAsia="en-US"/>
              </w:rPr>
              <w:t>What is your ethnic group?</w:t>
            </w:r>
          </w:p>
          <w:p w14:paraId="496FA6AA" w14:textId="77777777" w:rsidR="0044478C" w:rsidRPr="0044478C" w:rsidRDefault="007A30CA" w:rsidP="0044478C">
            <w:pPr>
              <w:jc w:val="center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44478C">
              <w:rPr>
                <w:rFonts w:ascii="Helvetica" w:hAnsi="Helvetica"/>
                <w:sz w:val="18"/>
                <w:szCs w:val="18"/>
                <w:lang w:val="en-US" w:eastAsia="en-US"/>
              </w:rPr>
              <w:t>This section will be used solely for monitoring purposes</w:t>
            </w:r>
          </w:p>
        </w:tc>
      </w:tr>
      <w:tr w:rsidR="007525F9" w:rsidRPr="007A30CA" w14:paraId="2F429ECD" w14:textId="77777777" w:rsidTr="007525F9">
        <w:trPr>
          <w:gridAfter w:val="2"/>
          <w:wAfter w:w="101" w:type="dxa"/>
          <w:cantSplit/>
          <w:trHeight w:val="259"/>
          <w:jc w:val="center"/>
        </w:trPr>
        <w:tc>
          <w:tcPr>
            <w:tcW w:w="10638" w:type="dxa"/>
            <w:gridSpan w:val="2"/>
            <w:shd w:val="clear" w:color="auto" w:fill="auto"/>
            <w:vAlign w:val="center"/>
          </w:tcPr>
          <w:p w14:paraId="167714D4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White:</w:t>
            </w:r>
          </w:p>
          <w:p w14:paraId="7166CBC6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  <w:p w14:paraId="0FA46511" w14:textId="77777777" w:rsidR="007525F9" w:rsidRPr="007A30CA" w:rsidRDefault="005D241B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noProof/>
                <w:sz w:val="22"/>
                <w:szCs w:val="22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5E3D4AB9" wp14:editId="7068863C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2540</wp:posOffset>
                      </wp:positionV>
                      <wp:extent cx="190500" cy="1127125"/>
                      <wp:effectExtent l="0" t="0" r="19050" b="15875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127125"/>
                                <a:chOff x="0" y="0"/>
                                <a:chExt cx="190500" cy="1127125"/>
                              </a:xfrm>
                            </wpg:grpSpPr>
                            <wps:wsp>
                              <wps:cNvPr id="10" name="Rectangle 23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9652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2413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7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4826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Rectangle 8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Rectangle 7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7239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C28505" id="Group 2" o:spid="_x0000_s1026" style="position:absolute;margin-left:5.75pt;margin-top:.2pt;width:15pt;height:88.75pt;z-index:251668480;mso-width-relative:margin;mso-height-relative:margin" coordsize="1905,1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">
                      <v:rect id="Rectangle 23" o:spid="_x0000_s1027" style="position:absolute;top:9652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>
                        <o:lock v:ext="edit" aspectratio="t"/>
                      </v:rect>
                      <v:rect id="Rectangle 6" o:spid="_x0000_s1028" style="position:absolute;top:2413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>
                        <o:lock v:ext="edit" aspectratio="t"/>
                      </v:rect>
                      <v:rect id="Rectangle 7" o:spid="_x0000_s1029" style="position:absolute;top:4826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>
                        <o:lock v:ext="edit" aspectratio="t"/>
                      </v:rect>
                      <v:rect id="Rectangle 8" o:spid="_x0000_s1030" style="position:absolute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>
                        <o:lock v:ext="edit" aspectratio="t"/>
                      </v:rect>
                      <v:rect id="Rectangle 7" o:spid="_x0000_s1031" style="position:absolute;top:7239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>
                        <o:lock v:ext="edit" aspectratio="t"/>
                      </v:rect>
                    </v:group>
                  </w:pict>
                </mc:Fallback>
              </mc:AlternateConten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>
              <w:rPr>
                <w:rFonts w:ascii="Helvetica" w:hAnsi="Helvetica"/>
                <w:sz w:val="22"/>
                <w:szCs w:val="22"/>
                <w:lang w:val="en-US" w:eastAsia="en-US"/>
              </w:rPr>
              <w:t>English, Welsh, Scotti</w:t>
            </w:r>
            <w:r w:rsidR="0044478C">
              <w:rPr>
                <w:rFonts w:ascii="Helvetica" w:hAnsi="Helvetica"/>
                <w:sz w:val="22"/>
                <w:szCs w:val="22"/>
                <w:lang w:val="en-US" w:eastAsia="en-US"/>
              </w:rPr>
              <w:t>s</w:t>
            </w:r>
            <w:r w:rsidR="007525F9">
              <w:rPr>
                <w:rFonts w:ascii="Helvetica" w:hAnsi="Helvetica"/>
                <w:sz w:val="22"/>
                <w:szCs w:val="22"/>
                <w:lang w:val="en-US" w:eastAsia="en-US"/>
              </w:rPr>
              <w:t>h, Northern Irish or British</w:t>
            </w:r>
          </w:p>
          <w:p w14:paraId="30C5F3A6" w14:textId="77777777" w:rsidR="007525F9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Irish</w:t>
            </w:r>
          </w:p>
          <w:p w14:paraId="3521032B" w14:textId="77777777" w:rsidR="007525F9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Gypsy or Irish Traveller</w:t>
            </w:r>
          </w:p>
          <w:p w14:paraId="4E83569F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Roma</w:t>
            </w:r>
          </w:p>
          <w:p w14:paraId="1F9EEEFA" w14:textId="77777777" w:rsidR="007525F9" w:rsidRPr="00C0758F" w:rsidRDefault="007525F9" w:rsidP="00F345B6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18"/>
                <w:szCs w:val="18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Any other white background*</w:t>
            </w:r>
          </w:p>
        </w:tc>
      </w:tr>
      <w:tr w:rsidR="007525F9" w:rsidRPr="007A30CA" w14:paraId="3EA5452E" w14:textId="77777777" w:rsidTr="007525F9">
        <w:trPr>
          <w:gridAfter w:val="2"/>
          <w:wAfter w:w="101" w:type="dxa"/>
          <w:cantSplit/>
          <w:trHeight w:val="259"/>
          <w:jc w:val="center"/>
        </w:trPr>
        <w:tc>
          <w:tcPr>
            <w:tcW w:w="10638" w:type="dxa"/>
            <w:gridSpan w:val="2"/>
            <w:shd w:val="clear" w:color="auto" w:fill="auto"/>
            <w:vAlign w:val="center"/>
          </w:tcPr>
          <w:p w14:paraId="29D2D7DF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Mixed</w:t>
            </w:r>
            <w:r w:rsidR="00960C2B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 xml:space="preserve"> or multiple ethnic groups</w:t>
            </w: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:</w:t>
            </w:r>
          </w:p>
          <w:p w14:paraId="18B03EBC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  <w:p w14:paraId="3C637908" w14:textId="77777777" w:rsidR="007525F9" w:rsidRPr="007A30CA" w:rsidRDefault="00960C2B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noProof/>
                <w:sz w:val="22"/>
                <w:szCs w:val="22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4F2A361" wp14:editId="1B72BC8C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1270</wp:posOffset>
                      </wp:positionV>
                      <wp:extent cx="190500" cy="895350"/>
                      <wp:effectExtent l="0" t="0" r="19050" b="1905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895350"/>
                                <a:chOff x="0" y="0"/>
                                <a:chExt cx="190500" cy="895350"/>
                              </a:xfrm>
                            </wpg:grpSpPr>
                            <wps:wsp>
                              <wps:cNvPr id="18" name="Rectangle 12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244475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13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48895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1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733425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12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D1CFF2" id="Group 8" o:spid="_x0000_s1026" style="position:absolute;margin-left:5.75pt;margin-top:.1pt;width:15pt;height:70.5pt;z-index:251663360" coordsize="1905,8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">
                      <v:rect id="Rectangle 12" o:spid="_x0000_s1027" style="position:absolute;top:2444;width:1905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>
                        <o:lock v:ext="edit" aspectratio="t"/>
                      </v:rect>
                      <v:rect id="Rectangle 13" o:spid="_x0000_s1028" style="position:absolute;top:4889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>
                        <o:lock v:ext="edit" aspectratio="t"/>
                      </v:rect>
                      <v:rect id="Rectangle 15" o:spid="_x0000_s1029" style="position:absolute;top:7334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>
                        <o:lock v:ext="edit" aspectratio="t"/>
                      </v:rect>
                      <v:rect id="Rectangle 12" o:spid="_x0000_s1030" style="position:absolute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      <o:lock v:ext="edit" aspectratio="t"/>
                      </v:rect>
                    </v:group>
                  </w:pict>
                </mc:Fallback>
              </mc:AlternateConten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 xml:space="preserve">White </w:t>
            </w: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>and</w: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 xml:space="preserve"> Black Carib</w:t>
            </w:r>
            <w:r w:rsidR="00C60A24">
              <w:rPr>
                <w:rFonts w:ascii="Helvetica" w:hAnsi="Helvetica"/>
                <w:sz w:val="22"/>
                <w:szCs w:val="22"/>
                <w:lang w:val="en-US" w:eastAsia="en-US"/>
              </w:rPr>
              <w:t>b</w: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>ean</w:t>
            </w:r>
          </w:p>
          <w:p w14:paraId="4F26ED5D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 xml:space="preserve">White </w:t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and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 xml:space="preserve"> Black African</w:t>
            </w:r>
          </w:p>
          <w:p w14:paraId="236CF13D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 xml:space="preserve">White </w:t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and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 xml:space="preserve"> Asian</w:t>
            </w:r>
          </w:p>
          <w:p w14:paraId="256F6C95" w14:textId="77777777" w:rsidR="007525F9" w:rsidRPr="00C0758F" w:rsidRDefault="007525F9" w:rsidP="00F345B6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18"/>
                <w:szCs w:val="18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 xml:space="preserve">Any other mixed </w:t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 xml:space="preserve">or multiple ethnic 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>background*</w:t>
            </w:r>
          </w:p>
        </w:tc>
      </w:tr>
      <w:tr w:rsidR="007525F9" w:rsidRPr="007A30CA" w14:paraId="4D1F55A0" w14:textId="77777777" w:rsidTr="007525F9">
        <w:trPr>
          <w:gridAfter w:val="2"/>
          <w:wAfter w:w="101" w:type="dxa"/>
          <w:cantSplit/>
          <w:trHeight w:val="259"/>
          <w:jc w:val="center"/>
        </w:trPr>
        <w:tc>
          <w:tcPr>
            <w:tcW w:w="10638" w:type="dxa"/>
            <w:gridSpan w:val="2"/>
            <w:shd w:val="clear" w:color="auto" w:fill="auto"/>
            <w:vAlign w:val="center"/>
          </w:tcPr>
          <w:p w14:paraId="655BC043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Black</w:t>
            </w:r>
            <w:r w:rsidR="00960C2B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,</w:t>
            </w:r>
            <w:r w:rsidR="00C60A24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 xml:space="preserve"> </w:t>
            </w: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Black British</w:t>
            </w:r>
            <w:r w:rsidR="00960C2B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, Carib</w:t>
            </w:r>
            <w:r w:rsidR="00C60A24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b</w:t>
            </w:r>
            <w:r w:rsidR="00960C2B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ean or African</w:t>
            </w: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:</w:t>
            </w:r>
          </w:p>
          <w:p w14:paraId="0BEBC048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  <w:p w14:paraId="6E3C39E2" w14:textId="77777777" w:rsidR="007525F9" w:rsidRPr="007A30CA" w:rsidRDefault="00C60A24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noProof/>
                <w:sz w:val="22"/>
                <w:szCs w:val="22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1BB80786" wp14:editId="7E057026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3175</wp:posOffset>
                      </wp:positionV>
                      <wp:extent cx="190500" cy="638175"/>
                      <wp:effectExtent l="0" t="0" r="19050" b="28575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638175"/>
                                <a:chOff x="0" y="0"/>
                                <a:chExt cx="190500" cy="638175"/>
                              </a:xfrm>
                            </wpg:grpSpPr>
                            <wps:wsp>
                              <wps:cNvPr id="22" name="Rectangle 1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Rectangle 17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238125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47625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C9F5F7" id="Group 9" o:spid="_x0000_s1026" style="position:absolute;margin-left:5.75pt;margin-top:.25pt;width:15pt;height:50.25pt;z-index:251656192" coordsize="1905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">
                      <v:rect id="Rectangle 16" o:spid="_x0000_s1027" style="position:absolute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>
                        <o:lock v:ext="edit" aspectratio="t"/>
                      </v:rect>
                      <v:rect id="Rectangle 17" o:spid="_x0000_s1028" style="position:absolute;top:2381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>
                        <o:lock v:ext="edit" aspectratio="t"/>
                      </v:rect>
                      <v:rect id="Rectangle 5" o:spid="_x0000_s1029" style="position:absolute;top:4762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>
                        <o:lock v:ext="edit" aspectratio="t"/>
                      </v:rect>
                    </v:group>
                  </w:pict>
                </mc:Fallback>
              </mc:AlternateConten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Caribbean</w:t>
            </w:r>
          </w:p>
          <w:p w14:paraId="178587FE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African</w:t>
            </w:r>
          </w:p>
          <w:p w14:paraId="78BEDC88" w14:textId="77777777" w:rsidR="007525F9" w:rsidRPr="00C0758F" w:rsidRDefault="007525F9" w:rsidP="00F345B6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b/>
                <w:sz w:val="18"/>
                <w:szCs w:val="18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 xml:space="preserve">Any other </w:t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B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>lack</w:t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, Black British or Caribbean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 xml:space="preserve"> background*</w:t>
            </w:r>
          </w:p>
        </w:tc>
      </w:tr>
      <w:tr w:rsidR="007525F9" w:rsidRPr="007A30CA" w14:paraId="7C6B597C" w14:textId="77777777" w:rsidTr="007525F9">
        <w:trPr>
          <w:gridAfter w:val="2"/>
          <w:wAfter w:w="101" w:type="dxa"/>
          <w:cantSplit/>
          <w:trHeight w:val="259"/>
          <w:jc w:val="center"/>
        </w:trPr>
        <w:tc>
          <w:tcPr>
            <w:tcW w:w="10638" w:type="dxa"/>
            <w:gridSpan w:val="2"/>
            <w:shd w:val="clear" w:color="auto" w:fill="auto"/>
            <w:vAlign w:val="center"/>
          </w:tcPr>
          <w:p w14:paraId="4624BDA8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>Asian or Asian British:</w:t>
            </w:r>
          </w:p>
          <w:p w14:paraId="0A8CAA67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  <w:p w14:paraId="5171F920" w14:textId="77777777" w:rsidR="007525F9" w:rsidRPr="007A30CA" w:rsidRDefault="00C60A24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noProof/>
                <w:sz w:val="22"/>
                <w:szCs w:val="22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31AC6528" wp14:editId="3DB1730B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1905</wp:posOffset>
                      </wp:positionV>
                      <wp:extent cx="190500" cy="1127125"/>
                      <wp:effectExtent l="0" t="0" r="19050" b="1587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127125"/>
                                <a:chOff x="0" y="0"/>
                                <a:chExt cx="190500" cy="1127125"/>
                              </a:xfrm>
                            </wpg:grpSpPr>
                            <wps:wsp>
                              <wps:cNvPr id="29" name="Rectangle 23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9652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2413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7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4826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8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7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7239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8EF01" id="Group 32" o:spid="_x0000_s1026" style="position:absolute;margin-left:5.6pt;margin-top:.15pt;width:15pt;height:88.75pt;z-index:251666432" coordsize="1905,1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">
                      <v:rect id="Rectangle 23" o:spid="_x0000_s1027" style="position:absolute;top:9652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>
                        <o:lock v:ext="edit" aspectratio="t"/>
                      </v:rect>
                      <v:rect id="Rectangle 6" o:spid="_x0000_s1028" style="position:absolute;top:2413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      <o:lock v:ext="edit" aspectratio="t"/>
                      </v:rect>
                      <v:rect id="Rectangle 7" o:spid="_x0000_s1029" style="position:absolute;top:4826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>
                        <o:lock v:ext="edit" aspectratio="t"/>
                      </v:rect>
                      <v:rect id="Rectangle 8" o:spid="_x0000_s1030" style="position:absolute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>
                        <o:lock v:ext="edit" aspectratio="t"/>
                      </v:rect>
                      <v:rect id="Rectangle 7" o:spid="_x0000_s1031" style="position:absolute;top:7239;width:1905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      <o:lock v:ext="edit" aspectratio="t"/>
                      </v:rect>
                    </v:group>
                  </w:pict>
                </mc:Fallback>
              </mc:AlternateConten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Indian</w:t>
            </w:r>
          </w:p>
          <w:p w14:paraId="1C6F13F3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Pakistani</w:t>
            </w:r>
          </w:p>
          <w:p w14:paraId="6C5D0427" w14:textId="77777777" w:rsidR="007525F9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Bangladeshi</w:t>
            </w:r>
          </w:p>
          <w:p w14:paraId="477532D2" w14:textId="77777777" w:rsidR="00960C2B" w:rsidRPr="007A30CA" w:rsidRDefault="00960C2B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Chinese</w:t>
            </w:r>
          </w:p>
          <w:p w14:paraId="762B766E" w14:textId="77777777" w:rsidR="007525F9" w:rsidRPr="00C0758F" w:rsidRDefault="007525F9" w:rsidP="00F345B6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b/>
                <w:sz w:val="18"/>
                <w:szCs w:val="18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  <w:t>Any other Asian background*</w:t>
            </w:r>
          </w:p>
        </w:tc>
      </w:tr>
      <w:tr w:rsidR="007525F9" w:rsidRPr="007A30CA" w14:paraId="7BA265EB" w14:textId="77777777" w:rsidTr="007525F9">
        <w:trPr>
          <w:gridAfter w:val="2"/>
          <w:wAfter w:w="101" w:type="dxa"/>
          <w:cantSplit/>
          <w:trHeight w:val="259"/>
          <w:jc w:val="center"/>
        </w:trPr>
        <w:tc>
          <w:tcPr>
            <w:tcW w:w="10638" w:type="dxa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D54F03E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  <w:t xml:space="preserve"> Other Ethnic Group:</w:t>
            </w:r>
          </w:p>
          <w:p w14:paraId="7E9160A6" w14:textId="77777777" w:rsidR="007525F9" w:rsidRPr="007A30CA" w:rsidRDefault="007525F9" w:rsidP="005944DB">
            <w:pPr>
              <w:tabs>
                <w:tab w:val="left" w:pos="589"/>
              </w:tabs>
              <w:rPr>
                <w:rFonts w:ascii="Helvetica" w:hAnsi="Helvetica"/>
                <w:b/>
                <w:sz w:val="22"/>
                <w:szCs w:val="22"/>
                <w:lang w:val="en-US" w:eastAsia="en-US"/>
              </w:rPr>
            </w:pPr>
          </w:p>
          <w:p w14:paraId="2A35B040" w14:textId="77777777" w:rsidR="007525F9" w:rsidRPr="007A30CA" w:rsidRDefault="00C60A24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>
              <w:rPr>
                <w:rFonts w:ascii="Helvetica" w:hAnsi="Helvetica"/>
                <w:noProof/>
                <w:sz w:val="22"/>
                <w:szCs w:val="22"/>
                <w:lang w:val="en-US" w:eastAsia="en-US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B9739B9" wp14:editId="538E480C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635</wp:posOffset>
                      </wp:positionV>
                      <wp:extent cx="190500" cy="403225"/>
                      <wp:effectExtent l="0" t="0" r="19050" b="15875"/>
                      <wp:wrapNone/>
                      <wp:docPr id="33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403225"/>
                                <a:chOff x="0" y="0"/>
                                <a:chExt cx="190500" cy="403225"/>
                              </a:xfrm>
                            </wpg:grpSpPr>
                            <wps:wsp>
                              <wps:cNvPr id="30" name="Rectangle 24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Rectangle 2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241300"/>
                                  <a:ext cx="19050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7A457" id="Group 33" o:spid="_x0000_s1026" style="position:absolute;margin-left:5.75pt;margin-top:.05pt;width:15pt;height:31.75pt;z-index:251660288" coordsize="190500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">
                      <v:rect id="Rectangle 24" o:spid="_x0000_s1027" style="position:absolute;width:190500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>
                        <o:lock v:ext="edit" aspectratio="t"/>
                      </v:rect>
                      <v:rect id="Rectangle 25" o:spid="_x0000_s1028" style="position:absolute;top:241300;width:190500;height:16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>
                        <o:lock v:ext="edit" aspectratio="t"/>
                      </v:rect>
                    </v:group>
                  </w:pict>
                </mc:Fallback>
              </mc:AlternateContent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7525F9"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Arab</w:t>
            </w:r>
          </w:p>
          <w:p w14:paraId="68B7491C" w14:textId="77777777" w:rsidR="007525F9" w:rsidRPr="007A30CA" w:rsidRDefault="007525F9" w:rsidP="005944DB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  <w:r w:rsidR="00960C2B">
              <w:rPr>
                <w:rFonts w:ascii="Helvetica" w:hAnsi="Helvetica"/>
                <w:sz w:val="22"/>
                <w:szCs w:val="22"/>
                <w:lang w:val="en-US" w:eastAsia="en-US"/>
              </w:rPr>
              <w:t>Any o</w:t>
            </w: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>ther Ethnic Group</w:t>
            </w:r>
          </w:p>
          <w:p w14:paraId="5A7CAA69" w14:textId="77777777" w:rsidR="007525F9" w:rsidRPr="00C0758F" w:rsidRDefault="007525F9" w:rsidP="00F345B6">
            <w:pPr>
              <w:tabs>
                <w:tab w:val="left" w:pos="405"/>
                <w:tab w:val="left" w:pos="589"/>
              </w:tabs>
              <w:spacing w:line="360" w:lineRule="auto"/>
              <w:rPr>
                <w:rFonts w:ascii="Helvetica" w:hAnsi="Helvetica"/>
                <w:b/>
                <w:sz w:val="18"/>
                <w:szCs w:val="18"/>
                <w:lang w:val="en-US" w:eastAsia="en-US"/>
              </w:rPr>
            </w:pPr>
            <w:r w:rsidRPr="007A30CA">
              <w:rPr>
                <w:rFonts w:ascii="Helvetica" w:hAnsi="Helvetica"/>
                <w:sz w:val="22"/>
                <w:szCs w:val="22"/>
                <w:lang w:val="en-US" w:eastAsia="en-US"/>
              </w:rPr>
              <w:tab/>
            </w:r>
          </w:p>
        </w:tc>
      </w:tr>
      <w:tr w:rsidR="007A30CA" w:rsidRPr="007A30CA" w14:paraId="736D9D65" w14:textId="77777777" w:rsidTr="007525F9">
        <w:trPr>
          <w:cantSplit/>
          <w:trHeight w:val="288"/>
          <w:jc w:val="center"/>
        </w:trPr>
        <w:tc>
          <w:tcPr>
            <w:tcW w:w="10739" w:type="dxa"/>
            <w:gridSpan w:val="4"/>
            <w:shd w:val="clear" w:color="auto" w:fill="auto"/>
            <w:vAlign w:val="center"/>
          </w:tcPr>
          <w:p w14:paraId="202CD82B" w14:textId="77777777" w:rsidR="007A30CA" w:rsidRPr="007A30CA" w:rsidRDefault="007A30CA" w:rsidP="005944DB">
            <w:pPr>
              <w:jc w:val="center"/>
              <w:outlineLvl w:val="1"/>
              <w:rPr>
                <w:rFonts w:ascii="Helvetica" w:hAnsi="Helvetica"/>
                <w:b/>
                <w:caps/>
                <w:sz w:val="22"/>
                <w:szCs w:val="22"/>
                <w:lang w:val="en-US" w:eastAsia="en-US"/>
              </w:rPr>
            </w:pPr>
            <w:r w:rsidRPr="007A30CA">
              <w:rPr>
                <w:rFonts w:ascii="Helvetica" w:hAnsi="Helvetica"/>
                <w:b/>
                <w:caps/>
                <w:sz w:val="22"/>
                <w:szCs w:val="22"/>
                <w:lang w:val="en-US" w:eastAsia="en-US"/>
              </w:rPr>
              <w:t xml:space="preserve">Equal opportunities information - DECLARATION </w:t>
            </w:r>
          </w:p>
        </w:tc>
      </w:tr>
      <w:tr w:rsidR="007A30CA" w:rsidRPr="007A30CA" w14:paraId="4FA10237" w14:textId="77777777" w:rsidTr="0044478C">
        <w:trPr>
          <w:cantSplit/>
          <w:trHeight w:val="576"/>
          <w:jc w:val="center"/>
        </w:trPr>
        <w:tc>
          <w:tcPr>
            <w:tcW w:w="10739" w:type="dxa"/>
            <w:gridSpan w:val="4"/>
            <w:tcBorders>
              <w:bottom w:val="nil"/>
            </w:tcBorders>
            <w:shd w:val="clear" w:color="auto" w:fill="auto"/>
          </w:tcPr>
          <w:p w14:paraId="4F3C193C" w14:textId="77777777" w:rsidR="007A30CA" w:rsidRPr="0044478C" w:rsidRDefault="007A30CA" w:rsidP="0044478C">
            <w:pPr>
              <w:rPr>
                <w:rFonts w:ascii="Helvetica" w:hAnsi="Helvetica"/>
                <w:sz w:val="18"/>
                <w:szCs w:val="18"/>
                <w:lang w:val="en-US" w:eastAsia="en-US"/>
              </w:rPr>
            </w:pPr>
            <w:r w:rsidRPr="0044478C">
              <w:rPr>
                <w:rFonts w:ascii="Helvetica" w:hAnsi="Helvetica"/>
                <w:sz w:val="18"/>
                <w:szCs w:val="18"/>
                <w:lang w:val="en-US" w:eastAsia="en-US"/>
              </w:rPr>
              <w:t>I understand that this information will be held on paper files and computerized records.  It is covered by the Data Protection Act and the Company’s policy.  I consent to its use for monitoring purposes.</w:t>
            </w:r>
          </w:p>
        </w:tc>
      </w:tr>
      <w:tr w:rsidR="007A30CA" w:rsidRPr="007A30CA" w14:paraId="01646D42" w14:textId="77777777" w:rsidTr="0044478C">
        <w:trPr>
          <w:cantSplit/>
          <w:trHeight w:val="372"/>
          <w:jc w:val="center"/>
        </w:trPr>
        <w:tc>
          <w:tcPr>
            <w:tcW w:w="6896" w:type="dxa"/>
            <w:tcBorders>
              <w:top w:val="nil"/>
              <w:right w:val="nil"/>
            </w:tcBorders>
            <w:shd w:val="clear" w:color="auto" w:fill="auto"/>
          </w:tcPr>
          <w:p w14:paraId="6EDED5A3" w14:textId="77777777" w:rsidR="00BF7BB1" w:rsidRPr="0044478C" w:rsidRDefault="007A30CA" w:rsidP="0044478C">
            <w:pPr>
              <w:rPr>
                <w:rFonts w:ascii="Helvetica" w:hAnsi="Helvetica"/>
                <w:sz w:val="18"/>
                <w:szCs w:val="18"/>
                <w:lang w:val="en-US" w:eastAsia="en-US"/>
              </w:rPr>
            </w:pPr>
            <w:r w:rsidRPr="0044478C">
              <w:rPr>
                <w:rFonts w:ascii="Helvetica" w:hAnsi="Helvetica"/>
                <w:sz w:val="18"/>
                <w:szCs w:val="18"/>
                <w:lang w:val="en-US" w:eastAsia="en-US"/>
              </w:rPr>
              <w:t>Signature:</w:t>
            </w:r>
          </w:p>
        </w:tc>
        <w:tc>
          <w:tcPr>
            <w:tcW w:w="3843" w:type="dxa"/>
            <w:gridSpan w:val="3"/>
            <w:tcBorders>
              <w:top w:val="nil"/>
              <w:left w:val="nil"/>
            </w:tcBorders>
            <w:shd w:val="clear" w:color="auto" w:fill="auto"/>
          </w:tcPr>
          <w:p w14:paraId="75B6D05D" w14:textId="77777777" w:rsidR="007A30CA" w:rsidRPr="0044478C" w:rsidRDefault="007A30CA" w:rsidP="005944DB">
            <w:pPr>
              <w:rPr>
                <w:rFonts w:ascii="Helvetica" w:hAnsi="Helvetica"/>
                <w:sz w:val="18"/>
                <w:szCs w:val="18"/>
                <w:lang w:val="en-US" w:eastAsia="en-US"/>
              </w:rPr>
            </w:pPr>
            <w:r w:rsidRPr="0044478C">
              <w:rPr>
                <w:rFonts w:ascii="Helvetica" w:hAnsi="Helvetica"/>
                <w:sz w:val="18"/>
                <w:szCs w:val="18"/>
                <w:lang w:val="en-US" w:eastAsia="en-US"/>
              </w:rPr>
              <w:t>Date:</w:t>
            </w:r>
          </w:p>
        </w:tc>
      </w:tr>
    </w:tbl>
    <w:p w14:paraId="04C03EFE" w14:textId="77777777" w:rsidR="0011514B" w:rsidRDefault="0011514B" w:rsidP="00946384">
      <w:pPr>
        <w:autoSpaceDE w:val="0"/>
        <w:autoSpaceDN w:val="0"/>
        <w:adjustRightInd w:val="0"/>
        <w:rPr>
          <w:rFonts w:ascii="Calibri" w:eastAsiaTheme="minorHAnsi" w:hAnsi="Calibri" w:cs="Calibri"/>
          <w:b/>
          <w:bCs/>
          <w:color w:val="000000"/>
          <w:sz w:val="22"/>
          <w:szCs w:val="22"/>
          <w:lang w:eastAsia="en-US"/>
        </w:rPr>
      </w:pPr>
    </w:p>
    <w:sectPr w:rsidR="0011514B" w:rsidSect="0044478C">
      <w:headerReference w:type="first" r:id="rId15"/>
      <w:footerReference w:type="first" r:id="rId16"/>
      <w:pgSz w:w="11906" w:h="16838"/>
      <w:pgMar w:top="873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DD16A" w14:textId="77777777" w:rsidR="00456C6D" w:rsidRDefault="00456C6D">
      <w:r>
        <w:separator/>
      </w:r>
    </w:p>
  </w:endnote>
  <w:endnote w:type="continuationSeparator" w:id="0">
    <w:p w14:paraId="077C33FA" w14:textId="77777777" w:rsidR="00456C6D" w:rsidRDefault="00456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85A23" w14:textId="77777777" w:rsidR="005944DB" w:rsidRDefault="000E00CF" w:rsidP="000E00CF">
    <w:pPr>
      <w:pStyle w:val="Footer"/>
      <w:tabs>
        <w:tab w:val="left" w:pos="2775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3AD21" w14:textId="77777777" w:rsidR="00B3717A" w:rsidRDefault="00B3717A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3C2937" wp14:editId="1305CB98">
          <wp:simplePos x="0" y="0"/>
          <wp:positionH relativeFrom="page">
            <wp:posOffset>9525</wp:posOffset>
          </wp:positionH>
          <wp:positionV relativeFrom="page">
            <wp:posOffset>8945880</wp:posOffset>
          </wp:positionV>
          <wp:extent cx="7536960" cy="1728360"/>
          <wp:effectExtent l="0" t="0" r="6985" b="571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J2530-PF Banner Sept 2016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960" cy="1728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FFA4B" w14:textId="77777777" w:rsidR="00456C6D" w:rsidRDefault="00456C6D">
      <w:r>
        <w:rPr>
          <w:noProof/>
        </w:rPr>
        <w:drawing>
          <wp:inline distT="0" distB="0" distL="0" distR="0" wp14:anchorId="04336789" wp14:editId="4317AE7D">
            <wp:extent cx="5270500" cy="1308100"/>
            <wp:effectExtent l="19050" t="0" r="6350" b="0"/>
            <wp:docPr id="1" name="Picture 1" descr="tpf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pf_text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separator/>
      </w:r>
    </w:p>
  </w:footnote>
  <w:footnote w:type="continuationSeparator" w:id="0">
    <w:p w14:paraId="3DF9F47F" w14:textId="77777777" w:rsidR="00456C6D" w:rsidRDefault="00456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23BC3" w14:textId="77777777" w:rsidR="005944DB" w:rsidRDefault="005944DB" w:rsidP="00794B92">
    <w:pPr>
      <w:pStyle w:val="Header"/>
      <w:tabs>
        <w:tab w:val="clear" w:pos="8306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46BCB" w14:textId="77777777" w:rsidR="00B3717A" w:rsidRDefault="00B3717A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0" wp14:anchorId="7E8DC254" wp14:editId="1F651750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7545240" cy="1009080"/>
          <wp:effectExtent l="0" t="0" r="0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J2530-PF Banner Sept 2016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40" cy="1009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F1ACA" w14:textId="77777777" w:rsidR="00B3717A" w:rsidRDefault="00B371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FC43E7"/>
    <w:multiLevelType w:val="multilevel"/>
    <w:tmpl w:val="9394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56464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ru v:ext="edit" colors="#4e0fb4,#e52085,#31fa89,#06b70f,#00659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C6D"/>
    <w:rsid w:val="0001040B"/>
    <w:rsid w:val="000337B6"/>
    <w:rsid w:val="00055CD4"/>
    <w:rsid w:val="0007430A"/>
    <w:rsid w:val="00077C26"/>
    <w:rsid w:val="00096554"/>
    <w:rsid w:val="000C27C2"/>
    <w:rsid w:val="000E00CF"/>
    <w:rsid w:val="000E6FF5"/>
    <w:rsid w:val="0011514B"/>
    <w:rsid w:val="001B0550"/>
    <w:rsid w:val="001D7B8E"/>
    <w:rsid w:val="00242DE9"/>
    <w:rsid w:val="002959E6"/>
    <w:rsid w:val="00356030"/>
    <w:rsid w:val="00356F89"/>
    <w:rsid w:val="00391DF8"/>
    <w:rsid w:val="003963C0"/>
    <w:rsid w:val="0044478C"/>
    <w:rsid w:val="00456C6D"/>
    <w:rsid w:val="00475304"/>
    <w:rsid w:val="00521EBF"/>
    <w:rsid w:val="005944DB"/>
    <w:rsid w:val="005C096C"/>
    <w:rsid w:val="005D241B"/>
    <w:rsid w:val="005E2177"/>
    <w:rsid w:val="005F0AC2"/>
    <w:rsid w:val="00653A1F"/>
    <w:rsid w:val="007525F9"/>
    <w:rsid w:val="007540FF"/>
    <w:rsid w:val="00763833"/>
    <w:rsid w:val="00794B92"/>
    <w:rsid w:val="007A070F"/>
    <w:rsid w:val="007A2E87"/>
    <w:rsid w:val="007A30CA"/>
    <w:rsid w:val="0082299B"/>
    <w:rsid w:val="00823546"/>
    <w:rsid w:val="00846966"/>
    <w:rsid w:val="008515CE"/>
    <w:rsid w:val="008A73EE"/>
    <w:rsid w:val="008E2084"/>
    <w:rsid w:val="008F2A5D"/>
    <w:rsid w:val="00912939"/>
    <w:rsid w:val="00915A52"/>
    <w:rsid w:val="00946384"/>
    <w:rsid w:val="00960C2B"/>
    <w:rsid w:val="009B401E"/>
    <w:rsid w:val="00A60C9C"/>
    <w:rsid w:val="00AC485E"/>
    <w:rsid w:val="00AC5BBF"/>
    <w:rsid w:val="00B3717A"/>
    <w:rsid w:val="00BC2479"/>
    <w:rsid w:val="00BF0377"/>
    <w:rsid w:val="00BF7BB1"/>
    <w:rsid w:val="00C0704C"/>
    <w:rsid w:val="00C0758F"/>
    <w:rsid w:val="00C11B87"/>
    <w:rsid w:val="00C327C0"/>
    <w:rsid w:val="00C60A24"/>
    <w:rsid w:val="00C84C7C"/>
    <w:rsid w:val="00CA70D0"/>
    <w:rsid w:val="00CB4AF4"/>
    <w:rsid w:val="00CD05DD"/>
    <w:rsid w:val="00D03217"/>
    <w:rsid w:val="00D2129C"/>
    <w:rsid w:val="00D25FAA"/>
    <w:rsid w:val="00D43260"/>
    <w:rsid w:val="00D55225"/>
    <w:rsid w:val="00D7281C"/>
    <w:rsid w:val="00D7774F"/>
    <w:rsid w:val="00DC4407"/>
    <w:rsid w:val="00DC586B"/>
    <w:rsid w:val="00E325A2"/>
    <w:rsid w:val="00EB77A8"/>
    <w:rsid w:val="00F04A2E"/>
    <w:rsid w:val="00F132B9"/>
    <w:rsid w:val="00F345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4e0fb4,#e52085,#31fa89,#06b70f,#00659e"/>
    </o:shapedefaults>
    <o:shapelayout v:ext="edit">
      <o:idmap v:ext="edit" data="2"/>
    </o:shapelayout>
  </w:shapeDefaults>
  <w:decimalSymbol w:val="."/>
  <w:listSeparator w:val=","/>
  <w14:docId w14:val="69275597"/>
  <w15:docId w15:val="{F3523F9D-E249-457E-B0B7-3DA710BA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2A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60C9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60C9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B4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475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7530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nhideWhenUsed/>
    <w:rsid w:val="00C070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704C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7525F9"/>
  </w:style>
  <w:style w:type="character" w:styleId="Strong">
    <w:name w:val="Strong"/>
    <w:basedOn w:val="DefaultParagraphFont"/>
    <w:uiPriority w:val="22"/>
    <w:qFormat/>
    <w:rsid w:val="004447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cruitment@princethorpe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zannejeffery\OneDrive%20-%20Princethorpe%20Foundation\New%20Employee%20Details%20v4%20270223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df8c20-0664-4e00-94dc-334c946a2c8b">
      <Terms xmlns="http://schemas.microsoft.com/office/infopath/2007/PartnerControls"/>
    </lcf76f155ced4ddcb4097134ff3c332f>
    <TaxCatchAll xmlns="10d6137c-57c1-47d9-93b7-4e9880b30734" xsi:nil="true"/>
    <SharedWithUsers xmlns="10d6137c-57c1-47d9-93b7-4e9880b30734">
      <UserInfo>
        <DisplayName>Carmel Hopkins</DisplayName>
        <AccountId>17</AccountId>
        <AccountType/>
      </UserInfo>
      <UserInfo>
        <DisplayName>Eddie Tolcher</DisplayName>
        <AccountId>16</AccountId>
        <AccountType/>
      </UserInfo>
      <UserInfo>
        <DisplayName>Suzanne Jeffery</DisplayName>
        <AccountId>187</AccountId>
        <AccountType/>
      </UserInfo>
      <UserInfo>
        <DisplayName>Keren Andrews</DisplayName>
        <AccountId>12</AccountId>
        <AccountType/>
      </UserInfo>
      <UserInfo>
        <DisplayName>Helen Shayler</DisplayName>
        <AccountId>21</AccountId>
        <AccountType/>
      </UserInfo>
      <UserInfo>
        <DisplayName>Claire Wildsmith</DisplayName>
        <AccountId>22</AccountId>
        <AccountType/>
      </UserInfo>
      <UserInfo>
        <DisplayName>Clare Robinson</DisplayName>
        <AccountId>256</AccountId>
        <AccountType/>
      </UserInfo>
      <UserInfo>
        <DisplayName>Lorraine Taylor</DisplayName>
        <AccountId>193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589F46163C92458A74EDA55B02A047" ma:contentTypeVersion="16" ma:contentTypeDescription="Create a new document." ma:contentTypeScope="" ma:versionID="5f7ebb15e9f937955ab6d3ff98c875eb">
  <xsd:schema xmlns:xsd="http://www.w3.org/2001/XMLSchema" xmlns:xs="http://www.w3.org/2001/XMLSchema" xmlns:p="http://schemas.microsoft.com/office/2006/metadata/properties" xmlns:ns2="eedf8c20-0664-4e00-94dc-334c946a2c8b" xmlns:ns3="10d6137c-57c1-47d9-93b7-4e9880b30734" targetNamespace="http://schemas.microsoft.com/office/2006/metadata/properties" ma:root="true" ma:fieldsID="5c31782dab91ad2887663c9bfcae4a50" ns2:_="" ns3:_="">
    <xsd:import namespace="eedf8c20-0664-4e00-94dc-334c946a2c8b"/>
    <xsd:import namespace="10d6137c-57c1-47d9-93b7-4e9880b307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df8c20-0664-4e00-94dc-334c946a2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8f7114-a388-4274-9dc0-d567a85e43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6137c-57c1-47d9-93b7-4e9880b3073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2b83a24-7f39-470f-b548-e3a1f715b1f2}" ma:internalName="TaxCatchAll" ma:showField="CatchAllData" ma:web="10d6137c-57c1-47d9-93b7-4e9880b307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F94F22-346B-4348-9C5A-4FA12C27F696}">
  <ds:schemaRefs>
    <ds:schemaRef ds:uri="http://schemas.microsoft.com/office/2006/metadata/properties"/>
    <ds:schemaRef ds:uri="http://schemas.microsoft.com/office/infopath/2007/PartnerControls"/>
    <ds:schemaRef ds:uri="eedf8c20-0664-4e00-94dc-334c946a2c8b"/>
    <ds:schemaRef ds:uri="10d6137c-57c1-47d9-93b7-4e9880b30734"/>
  </ds:schemaRefs>
</ds:datastoreItem>
</file>

<file path=customXml/itemProps2.xml><?xml version="1.0" encoding="utf-8"?>
<ds:datastoreItem xmlns:ds="http://schemas.openxmlformats.org/officeDocument/2006/customXml" ds:itemID="{B9C0D6C0-4581-4255-93F3-E24E71A3D3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33B48E-29E3-4082-AAB8-05E9697F25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13A036-9400-47B6-AE17-AAAB1B46B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df8c20-0664-4e00-94dc-334c946a2c8b"/>
    <ds:schemaRef ds:uri="10d6137c-57c1-47d9-93b7-4e9880b30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Employee Details v4 270223 </Template>
  <TotalTime>0</TotalTime>
  <Pages>3</Pages>
  <Words>640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Graphics Shed Limited</Company>
  <LinksUpToDate>false</LinksUpToDate>
  <CharactersWithSpaces>4112</CharactersWithSpaces>
  <SharedDoc>false</SharedDoc>
  <HLinks>
    <vt:vector size="30" baseType="variant">
      <vt:variant>
        <vt:i4>4063262</vt:i4>
      </vt:variant>
      <vt:variant>
        <vt:i4>2049</vt:i4>
      </vt:variant>
      <vt:variant>
        <vt:i4>1025</vt:i4>
      </vt:variant>
      <vt:variant>
        <vt:i4>1</vt:i4>
      </vt:variant>
      <vt:variant>
        <vt:lpwstr>tpf_text</vt:lpwstr>
      </vt:variant>
      <vt:variant>
        <vt:lpwstr/>
      </vt:variant>
      <vt:variant>
        <vt:i4>4063262</vt:i4>
      </vt:variant>
      <vt:variant>
        <vt:i4>-1</vt:i4>
      </vt:variant>
      <vt:variant>
        <vt:i4>2050</vt:i4>
      </vt:variant>
      <vt:variant>
        <vt:i4>1</vt:i4>
      </vt:variant>
      <vt:variant>
        <vt:lpwstr>tpf_text</vt:lpwstr>
      </vt:variant>
      <vt:variant>
        <vt:lpwstr/>
      </vt:variant>
      <vt:variant>
        <vt:i4>2424931</vt:i4>
      </vt:variant>
      <vt:variant>
        <vt:i4>-1</vt:i4>
      </vt:variant>
      <vt:variant>
        <vt:i4>2052</vt:i4>
      </vt:variant>
      <vt:variant>
        <vt:i4>1</vt:i4>
      </vt:variant>
      <vt:variant>
        <vt:lpwstr>tpf_tower</vt:lpwstr>
      </vt:variant>
      <vt:variant>
        <vt:lpwstr/>
      </vt:variant>
      <vt:variant>
        <vt:i4>2228300</vt:i4>
      </vt:variant>
      <vt:variant>
        <vt:i4>-1</vt:i4>
      </vt:variant>
      <vt:variant>
        <vt:i4>2053</vt:i4>
      </vt:variant>
      <vt:variant>
        <vt:i4>1</vt:i4>
      </vt:variant>
      <vt:variant>
        <vt:lpwstr>CH_PC_address</vt:lpwstr>
      </vt:variant>
      <vt:variant>
        <vt:lpwstr/>
      </vt:variant>
      <vt:variant>
        <vt:i4>1245227</vt:i4>
      </vt:variant>
      <vt:variant>
        <vt:i4>-1</vt:i4>
      </vt:variant>
      <vt:variant>
        <vt:i4>2055</vt:i4>
      </vt:variant>
      <vt:variant>
        <vt:i4>1</vt:i4>
      </vt:variant>
      <vt:variant>
        <vt:lpwstr>princethorpe_web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Jeffery</dc:creator>
  <cp:keywords/>
  <cp:lastModifiedBy>Suzanne Jeffery</cp:lastModifiedBy>
  <cp:revision>1</cp:revision>
  <cp:lastPrinted>2018-10-15T14:29:00Z</cp:lastPrinted>
  <dcterms:created xsi:type="dcterms:W3CDTF">2024-09-20T09:55:00Z</dcterms:created>
  <dcterms:modified xsi:type="dcterms:W3CDTF">2024-09-20T09:55:00Z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0x01010047589F46163C92458A74EDA55B02A047</vt:lpwstr>
  </property>
  <property fmtid="{D5CDD505-2E9C-101B-9397-08002B2CF9AE}" pid="3" name="Order">
    <vt:r8>301200</vt:r8>
  </property>
  <property fmtid="{D5CDD505-2E9C-101B-9397-08002B2CF9AE}" pid="4" name="MediaServiceImageTags">
    <vt:lpwstr/>
  </property>
</Properties>
</file>